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45F" w:rsidRPr="007C0B8F" w:rsidRDefault="007C0B8F" w:rsidP="008824C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-931545</wp:posOffset>
            </wp:positionH>
            <wp:positionV relativeFrom="paragraph">
              <wp:posOffset>-513715</wp:posOffset>
            </wp:positionV>
            <wp:extent cx="7560945" cy="1143000"/>
            <wp:effectExtent l="0" t="0" r="1905" b="0"/>
            <wp:wrapTight wrapText="bothSides">
              <wp:wrapPolygon edited="0">
                <wp:start x="0" y="0"/>
                <wp:lineTo x="0" y="21240"/>
                <wp:lineTo x="21551" y="21240"/>
                <wp:lineTo x="215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4CC" w:rsidRPr="008824CC">
        <w:rPr>
          <w:rFonts w:asciiTheme="majorHAnsi" w:hAnsiTheme="majorHAnsi"/>
          <w:b/>
          <w:i/>
        </w:rPr>
        <w:t>UW-Stevens Point Alumni Association Board of Directors</w:t>
      </w:r>
      <w:r w:rsidR="008824CC" w:rsidRPr="008824CC">
        <w:rPr>
          <w:rFonts w:asciiTheme="majorHAnsi" w:hAnsiTheme="majorHAnsi"/>
          <w:b/>
          <w:i/>
        </w:rPr>
        <w:br/>
      </w:r>
      <w:r w:rsidR="008417DB">
        <w:rPr>
          <w:rFonts w:asciiTheme="majorHAnsi" w:hAnsiTheme="majorHAnsi"/>
          <w:b/>
          <w:i/>
        </w:rPr>
        <w:t xml:space="preserve">Friday, </w:t>
      </w:r>
      <w:r w:rsidR="00E82532">
        <w:rPr>
          <w:rFonts w:asciiTheme="majorHAnsi" w:hAnsiTheme="majorHAnsi"/>
          <w:b/>
          <w:i/>
        </w:rPr>
        <w:t>April 15, 2016</w:t>
      </w:r>
      <w:r w:rsidR="008824CC" w:rsidRPr="008824CC">
        <w:rPr>
          <w:rFonts w:asciiTheme="majorHAnsi" w:hAnsiTheme="majorHAnsi"/>
          <w:b/>
          <w:i/>
        </w:rPr>
        <w:t xml:space="preserve"> </w:t>
      </w:r>
    </w:p>
    <w:p w:rsidR="00A14C15" w:rsidRPr="008824CC" w:rsidRDefault="008824CC" w:rsidP="00A14C15">
      <w:pPr>
        <w:rPr>
          <w:rFonts w:asciiTheme="majorHAnsi" w:hAnsiTheme="majorHAnsi"/>
          <w:b/>
          <w:u w:val="single"/>
        </w:rPr>
      </w:pPr>
      <w:r w:rsidRPr="008824CC">
        <w:rPr>
          <w:rFonts w:asciiTheme="majorHAnsi" w:hAnsiTheme="majorHAnsi"/>
          <w:b/>
          <w:u w:val="single"/>
        </w:rPr>
        <w:br/>
      </w:r>
      <w:proofErr w:type="gramStart"/>
      <w:r w:rsidR="00A14C15" w:rsidRPr="008824CC">
        <w:rPr>
          <w:rFonts w:asciiTheme="majorHAnsi" w:hAnsiTheme="majorHAnsi"/>
          <w:b/>
          <w:u w:val="single"/>
        </w:rPr>
        <w:t>RSVP</w:t>
      </w:r>
      <w:r w:rsidR="00BD4C48" w:rsidRPr="008824CC">
        <w:rPr>
          <w:rFonts w:asciiTheme="majorHAnsi" w:hAnsiTheme="majorHAnsi"/>
          <w:u w:val="single"/>
        </w:rPr>
        <w:t xml:space="preserve"> </w:t>
      </w:r>
      <w:r w:rsidR="00A14C15" w:rsidRPr="002B0F11">
        <w:rPr>
          <w:rFonts w:asciiTheme="majorHAnsi" w:hAnsiTheme="majorHAnsi"/>
          <w:b/>
          <w:u w:val="single"/>
        </w:rPr>
        <w:t>by</w:t>
      </w:r>
      <w:r w:rsidR="00A14C15" w:rsidRPr="008824CC">
        <w:rPr>
          <w:rFonts w:asciiTheme="majorHAnsi" w:hAnsiTheme="majorHAnsi"/>
          <w:u w:val="single"/>
        </w:rPr>
        <w:t xml:space="preserve"> </w:t>
      </w:r>
      <w:r w:rsidR="00615BF2" w:rsidRPr="008824CC">
        <w:rPr>
          <w:rFonts w:asciiTheme="majorHAnsi" w:hAnsiTheme="majorHAnsi"/>
          <w:b/>
          <w:u w:val="single"/>
        </w:rPr>
        <w:t xml:space="preserve">Friday, </w:t>
      </w:r>
      <w:r w:rsidR="00CD2EB3">
        <w:rPr>
          <w:rFonts w:asciiTheme="majorHAnsi" w:hAnsiTheme="majorHAnsi"/>
          <w:b/>
          <w:u w:val="single"/>
        </w:rPr>
        <w:t>April 8</w:t>
      </w:r>
      <w:r w:rsidR="00560D49" w:rsidRPr="008824CC">
        <w:rPr>
          <w:rFonts w:asciiTheme="majorHAnsi" w:hAnsiTheme="majorHAnsi"/>
        </w:rPr>
        <w:t>.</w:t>
      </w:r>
      <w:proofErr w:type="gramEnd"/>
      <w:r w:rsidR="00560D49" w:rsidRPr="008824CC">
        <w:rPr>
          <w:rFonts w:asciiTheme="majorHAnsi" w:hAnsiTheme="majorHAnsi"/>
        </w:rPr>
        <w:t xml:space="preserve"> </w:t>
      </w:r>
      <w:r w:rsidR="00BD4C48" w:rsidRPr="008824CC">
        <w:rPr>
          <w:rFonts w:asciiTheme="majorHAnsi" w:hAnsiTheme="majorHAnsi"/>
        </w:rPr>
        <w:t>Call</w:t>
      </w:r>
      <w:r w:rsidR="00D00E68" w:rsidRPr="008824CC">
        <w:rPr>
          <w:rFonts w:asciiTheme="majorHAnsi" w:hAnsiTheme="majorHAnsi"/>
        </w:rPr>
        <w:t xml:space="preserve"> </w:t>
      </w:r>
      <w:r w:rsidR="00BD4C48" w:rsidRPr="008824CC">
        <w:rPr>
          <w:rFonts w:asciiTheme="majorHAnsi" w:hAnsiTheme="majorHAnsi"/>
        </w:rPr>
        <w:t>1-877-POINT01 or e-mail</w:t>
      </w:r>
      <w:r w:rsidR="00A14C15" w:rsidRPr="008824CC">
        <w:rPr>
          <w:rFonts w:asciiTheme="majorHAnsi" w:hAnsiTheme="majorHAnsi"/>
        </w:rPr>
        <w:t xml:space="preserve"> </w:t>
      </w:r>
      <w:hyperlink r:id="rId9" w:history="1">
        <w:r w:rsidR="00A14C15" w:rsidRPr="008824CC">
          <w:rPr>
            <w:rStyle w:val="Hyperlink"/>
            <w:rFonts w:asciiTheme="majorHAnsi" w:hAnsiTheme="majorHAnsi"/>
          </w:rPr>
          <w:t>alumni@uwsp.edu</w:t>
        </w:r>
      </w:hyperlink>
      <w:r w:rsidR="00A14C15" w:rsidRPr="008824CC">
        <w:rPr>
          <w:rFonts w:asciiTheme="majorHAnsi" w:hAnsiTheme="majorHAnsi"/>
        </w:rPr>
        <w:t xml:space="preserve"> </w:t>
      </w:r>
    </w:p>
    <w:p w:rsidR="00A14C15" w:rsidRPr="008824CC" w:rsidRDefault="00A14C15" w:rsidP="00A14C15">
      <w:pPr>
        <w:ind w:left="1440"/>
        <w:rPr>
          <w:rFonts w:asciiTheme="majorHAnsi" w:hAnsiTheme="majorHAnsi"/>
        </w:rPr>
      </w:pPr>
    </w:p>
    <w:p w:rsidR="00BD4C48" w:rsidRPr="00CD2EB3" w:rsidRDefault="00FB6AA5" w:rsidP="00A14C15">
      <w:pPr>
        <w:rPr>
          <w:rFonts w:asciiTheme="majorHAnsi" w:hAnsiTheme="majorHAnsi"/>
          <w:i/>
        </w:rPr>
      </w:pPr>
      <w:r w:rsidRPr="008824CC">
        <w:rPr>
          <w:rFonts w:asciiTheme="majorHAnsi" w:hAnsiTheme="majorHAnsi"/>
          <w:b/>
          <w:u w:val="single"/>
        </w:rPr>
        <w:t>Call-in information</w:t>
      </w:r>
      <w:r w:rsidR="00BD4C48" w:rsidRPr="008824CC">
        <w:rPr>
          <w:rFonts w:asciiTheme="majorHAnsi" w:hAnsiTheme="majorHAnsi"/>
          <w:b/>
          <w:u w:val="single"/>
        </w:rPr>
        <w:t>:</w:t>
      </w:r>
      <w:r w:rsidR="00BD4C48" w:rsidRPr="008824CC">
        <w:rPr>
          <w:rFonts w:asciiTheme="majorHAnsi" w:hAnsiTheme="majorHAnsi"/>
        </w:rPr>
        <w:t xml:space="preserve"> </w:t>
      </w:r>
      <w:r w:rsidR="00BD4C48" w:rsidRPr="008824CC">
        <w:rPr>
          <w:rFonts w:asciiTheme="majorHAnsi" w:hAnsiTheme="majorHAnsi"/>
        </w:rPr>
        <w:br/>
      </w:r>
      <w:r w:rsidR="00BD4C48" w:rsidRPr="00CD2EB3">
        <w:rPr>
          <w:rFonts w:asciiTheme="majorHAnsi" w:hAnsiTheme="majorHAnsi"/>
          <w:i/>
        </w:rPr>
        <w:t>Dial: 1-888-291-0310</w:t>
      </w:r>
    </w:p>
    <w:p w:rsidR="00055D79" w:rsidRPr="00CD2EB3" w:rsidRDefault="00BD4C48" w:rsidP="00A14C15">
      <w:pPr>
        <w:rPr>
          <w:rFonts w:asciiTheme="majorHAnsi" w:hAnsiTheme="majorHAnsi"/>
          <w:i/>
        </w:rPr>
      </w:pPr>
      <w:r w:rsidRPr="00CD2EB3">
        <w:rPr>
          <w:rFonts w:asciiTheme="majorHAnsi" w:hAnsiTheme="majorHAnsi"/>
          <w:i/>
        </w:rPr>
        <w:t>Enter passcode 8289398#</w:t>
      </w:r>
    </w:p>
    <w:p w:rsidR="006A0BC5" w:rsidRPr="008824CC" w:rsidRDefault="0091045F" w:rsidP="00A658F6">
      <w:pPr>
        <w:rPr>
          <w:rFonts w:asciiTheme="majorHAnsi" w:hAnsiTheme="majorHAnsi"/>
        </w:rPr>
      </w:pPr>
      <w:r w:rsidRPr="008824CC">
        <w:rPr>
          <w:rFonts w:asciiTheme="majorHAnsi" w:hAnsiTheme="majorHAnsi"/>
        </w:rPr>
        <w:t xml:space="preserve"> </w:t>
      </w:r>
    </w:p>
    <w:p w:rsidR="00A658F6" w:rsidRPr="008824CC" w:rsidRDefault="008417DB" w:rsidP="00A658F6">
      <w:p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t xml:space="preserve">Friday, </w:t>
      </w:r>
      <w:r w:rsidR="00E82532">
        <w:rPr>
          <w:rFonts w:asciiTheme="majorHAnsi" w:hAnsiTheme="majorHAnsi"/>
          <w:b/>
          <w:u w:val="single"/>
        </w:rPr>
        <w:t>April 15, 2016</w:t>
      </w:r>
    </w:p>
    <w:p w:rsidR="00774CB4" w:rsidRPr="008824CC" w:rsidRDefault="008417DB" w:rsidP="006A0BC5">
      <w:pPr>
        <w:rPr>
          <w:rFonts w:asciiTheme="majorHAnsi" w:hAnsiTheme="majorHAnsi"/>
        </w:rPr>
      </w:pPr>
      <w:r w:rsidRPr="00CD2EB3">
        <w:rPr>
          <w:rFonts w:asciiTheme="majorHAnsi" w:hAnsiTheme="majorHAnsi"/>
          <w:b/>
        </w:rPr>
        <w:t xml:space="preserve">10 </w:t>
      </w:r>
      <w:r w:rsidR="0006266A">
        <w:rPr>
          <w:rFonts w:asciiTheme="majorHAnsi" w:hAnsiTheme="majorHAnsi"/>
          <w:b/>
        </w:rPr>
        <w:t>AM</w:t>
      </w:r>
      <w:r w:rsidRPr="00CD2EB3">
        <w:rPr>
          <w:rFonts w:asciiTheme="majorHAnsi" w:hAnsiTheme="majorHAnsi"/>
          <w:b/>
        </w:rPr>
        <w:t>:</w:t>
      </w:r>
      <w:r>
        <w:rPr>
          <w:rFonts w:asciiTheme="majorHAnsi" w:hAnsiTheme="majorHAnsi"/>
        </w:rPr>
        <w:t xml:space="preserve"> </w:t>
      </w:r>
      <w:r w:rsidR="0006266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Execu</w:t>
      </w:r>
      <w:r w:rsidR="00CD2EB3">
        <w:rPr>
          <w:rFonts w:asciiTheme="majorHAnsi" w:hAnsiTheme="majorHAnsi"/>
        </w:rPr>
        <w:t>tive Committee meeting</w:t>
      </w:r>
      <w:r w:rsidR="00CD2EB3">
        <w:rPr>
          <w:rFonts w:asciiTheme="majorHAnsi" w:hAnsiTheme="majorHAnsi"/>
        </w:rPr>
        <w:br/>
      </w:r>
      <w:r w:rsidR="00E82532">
        <w:rPr>
          <w:rFonts w:asciiTheme="majorHAnsi" w:hAnsiTheme="majorHAnsi"/>
        </w:rPr>
        <w:t>Room 203</w:t>
      </w:r>
      <w:r w:rsidR="008F02B8">
        <w:rPr>
          <w:rFonts w:asciiTheme="majorHAnsi" w:hAnsiTheme="majorHAnsi"/>
        </w:rPr>
        <w:t>, Old Main</w:t>
      </w:r>
      <w:r w:rsidR="00CD2EB3">
        <w:rPr>
          <w:rFonts w:asciiTheme="majorHAnsi" w:hAnsiTheme="majorHAnsi"/>
        </w:rPr>
        <w:br/>
      </w:r>
    </w:p>
    <w:p w:rsidR="006A0BC5" w:rsidRDefault="00CC3669" w:rsidP="006A0BC5">
      <w:pPr>
        <w:rPr>
          <w:rFonts w:asciiTheme="majorHAnsi" w:hAnsiTheme="majorHAnsi"/>
        </w:rPr>
      </w:pPr>
      <w:r w:rsidRPr="00CD2EB3">
        <w:rPr>
          <w:rFonts w:asciiTheme="majorHAnsi" w:hAnsiTheme="majorHAnsi"/>
          <w:b/>
        </w:rPr>
        <w:t>11:30</w:t>
      </w:r>
      <w:r w:rsidR="006A0BC5" w:rsidRPr="00CD2EB3">
        <w:rPr>
          <w:rFonts w:asciiTheme="majorHAnsi" w:hAnsiTheme="majorHAnsi"/>
          <w:b/>
        </w:rPr>
        <w:t xml:space="preserve"> </w:t>
      </w:r>
      <w:r w:rsidR="0006266A">
        <w:rPr>
          <w:rFonts w:asciiTheme="majorHAnsi" w:hAnsiTheme="majorHAnsi"/>
          <w:b/>
        </w:rPr>
        <w:t>AM</w:t>
      </w:r>
      <w:r w:rsidRPr="00CD2EB3">
        <w:rPr>
          <w:rFonts w:asciiTheme="majorHAnsi" w:hAnsiTheme="majorHAnsi"/>
          <w:b/>
        </w:rPr>
        <w:t xml:space="preserve"> – 12:45 </w:t>
      </w:r>
      <w:r w:rsidR="0006266A">
        <w:rPr>
          <w:rFonts w:asciiTheme="majorHAnsi" w:hAnsiTheme="majorHAnsi"/>
          <w:b/>
        </w:rPr>
        <w:t>PM</w:t>
      </w:r>
      <w:r w:rsidR="006A0BC5" w:rsidRPr="00CD2EB3">
        <w:rPr>
          <w:rFonts w:asciiTheme="majorHAnsi" w:hAnsiTheme="majorHAnsi"/>
          <w:b/>
        </w:rPr>
        <w:t>:</w:t>
      </w:r>
      <w:r w:rsidR="006A0BC5" w:rsidRPr="008824CC">
        <w:rPr>
          <w:rFonts w:asciiTheme="majorHAnsi" w:hAnsiTheme="majorHAnsi"/>
        </w:rPr>
        <w:t xml:space="preserve"> </w:t>
      </w:r>
      <w:r w:rsidR="0006266A">
        <w:rPr>
          <w:rFonts w:asciiTheme="majorHAnsi" w:hAnsiTheme="majorHAnsi"/>
        </w:rPr>
        <w:t xml:space="preserve"> </w:t>
      </w:r>
      <w:r w:rsidRPr="008824CC">
        <w:rPr>
          <w:rFonts w:asciiTheme="majorHAnsi" w:hAnsiTheme="majorHAnsi"/>
        </w:rPr>
        <w:t>UW-Stevens Point Alumni Board</w:t>
      </w:r>
      <w:r w:rsidR="00FB6AA5" w:rsidRPr="008824CC">
        <w:rPr>
          <w:rFonts w:asciiTheme="majorHAnsi" w:hAnsiTheme="majorHAnsi"/>
        </w:rPr>
        <w:t xml:space="preserve"> </w:t>
      </w:r>
      <w:r w:rsidR="00E47E3A" w:rsidRPr="008824CC">
        <w:rPr>
          <w:rFonts w:asciiTheme="majorHAnsi" w:hAnsiTheme="majorHAnsi"/>
        </w:rPr>
        <w:t>lunch</w:t>
      </w:r>
      <w:r w:rsidR="00CD2EB3">
        <w:rPr>
          <w:rFonts w:asciiTheme="majorHAnsi" w:hAnsiTheme="majorHAnsi"/>
        </w:rPr>
        <w:br/>
      </w:r>
      <w:r w:rsidR="008F02B8">
        <w:rPr>
          <w:rFonts w:asciiTheme="majorHAnsi" w:hAnsiTheme="majorHAnsi"/>
        </w:rPr>
        <w:t>Founders Room</w:t>
      </w:r>
      <w:r w:rsidR="00563D04">
        <w:rPr>
          <w:rFonts w:asciiTheme="majorHAnsi" w:hAnsiTheme="majorHAnsi"/>
        </w:rPr>
        <w:t>, Old Main</w:t>
      </w:r>
      <w:r w:rsidR="00CD2EB3">
        <w:rPr>
          <w:rFonts w:asciiTheme="majorHAnsi" w:hAnsiTheme="majorHAnsi"/>
        </w:rPr>
        <w:br/>
      </w:r>
      <w:r w:rsidR="004355B2" w:rsidRPr="008A5B4B">
        <w:rPr>
          <w:rFonts w:asciiTheme="majorHAnsi" w:hAnsiTheme="majorHAnsi"/>
          <w:b/>
          <w:i/>
        </w:rPr>
        <w:t xml:space="preserve"> </w:t>
      </w:r>
    </w:p>
    <w:p w:rsidR="008417DB" w:rsidRPr="008824CC" w:rsidRDefault="00CD2EB3" w:rsidP="006A0BC5">
      <w:pPr>
        <w:rPr>
          <w:rFonts w:asciiTheme="majorHAnsi" w:hAnsiTheme="majorHAnsi"/>
        </w:rPr>
      </w:pPr>
      <w:r w:rsidRPr="00CD2EB3">
        <w:rPr>
          <w:rFonts w:asciiTheme="majorHAnsi" w:hAnsiTheme="majorHAnsi"/>
          <w:b/>
        </w:rPr>
        <w:t>1</w:t>
      </w:r>
      <w:r w:rsidR="0006266A">
        <w:rPr>
          <w:rFonts w:asciiTheme="majorHAnsi" w:hAnsiTheme="majorHAnsi"/>
          <w:b/>
        </w:rPr>
        <w:t xml:space="preserve"> PM</w:t>
      </w:r>
      <w:r w:rsidRPr="00CD2EB3">
        <w:rPr>
          <w:rFonts w:asciiTheme="majorHAnsi" w:hAnsiTheme="majorHAnsi"/>
          <w:b/>
        </w:rPr>
        <w:t>:</w:t>
      </w:r>
      <w:r w:rsidR="008417DB">
        <w:rPr>
          <w:rFonts w:asciiTheme="majorHAnsi" w:hAnsiTheme="majorHAnsi"/>
        </w:rPr>
        <w:t xml:space="preserve"> </w:t>
      </w:r>
      <w:r w:rsidR="0006266A">
        <w:rPr>
          <w:rFonts w:asciiTheme="majorHAnsi" w:hAnsiTheme="majorHAnsi"/>
        </w:rPr>
        <w:t xml:space="preserve"> </w:t>
      </w:r>
      <w:r w:rsidR="008417DB">
        <w:rPr>
          <w:rFonts w:asciiTheme="majorHAnsi" w:hAnsiTheme="majorHAnsi"/>
        </w:rPr>
        <w:t>Alumni Board picture</w:t>
      </w:r>
      <w:r>
        <w:rPr>
          <w:rFonts w:asciiTheme="majorHAnsi" w:hAnsiTheme="majorHAnsi"/>
        </w:rPr>
        <w:br/>
        <w:t>Founders Room, Old Main</w:t>
      </w:r>
      <w:r>
        <w:rPr>
          <w:rFonts w:asciiTheme="majorHAnsi" w:hAnsiTheme="majorHAnsi"/>
        </w:rPr>
        <w:br/>
      </w:r>
    </w:p>
    <w:p w:rsidR="006A0BC5" w:rsidRPr="008824CC" w:rsidRDefault="00CC3669" w:rsidP="006A0BC5">
      <w:pPr>
        <w:rPr>
          <w:rFonts w:asciiTheme="majorHAnsi" w:hAnsiTheme="majorHAnsi"/>
        </w:rPr>
      </w:pPr>
      <w:r w:rsidRPr="00CD2EB3">
        <w:rPr>
          <w:rFonts w:asciiTheme="majorHAnsi" w:hAnsiTheme="majorHAnsi"/>
          <w:b/>
        </w:rPr>
        <w:t>1</w:t>
      </w:r>
      <w:r w:rsidR="008417DB" w:rsidRPr="00CD2EB3">
        <w:rPr>
          <w:rFonts w:asciiTheme="majorHAnsi" w:hAnsiTheme="majorHAnsi"/>
          <w:b/>
        </w:rPr>
        <w:t>:15</w:t>
      </w:r>
      <w:r w:rsidR="0006266A">
        <w:rPr>
          <w:rFonts w:asciiTheme="majorHAnsi" w:hAnsiTheme="majorHAnsi"/>
          <w:b/>
        </w:rPr>
        <w:t xml:space="preserve">PM </w:t>
      </w:r>
      <w:r w:rsidR="004355B2" w:rsidRPr="00CD2EB3">
        <w:rPr>
          <w:rFonts w:asciiTheme="majorHAnsi" w:hAnsiTheme="majorHAnsi"/>
          <w:b/>
        </w:rPr>
        <w:t>-</w:t>
      </w:r>
      <w:r w:rsidR="0006266A">
        <w:rPr>
          <w:rFonts w:asciiTheme="majorHAnsi" w:hAnsiTheme="majorHAnsi"/>
          <w:b/>
        </w:rPr>
        <w:t xml:space="preserve"> </w:t>
      </w:r>
      <w:r w:rsidR="00E47E3A" w:rsidRPr="00CD2EB3">
        <w:rPr>
          <w:rFonts w:asciiTheme="majorHAnsi" w:hAnsiTheme="majorHAnsi"/>
          <w:b/>
        </w:rPr>
        <w:t xml:space="preserve">2 </w:t>
      </w:r>
      <w:r w:rsidR="0006266A">
        <w:rPr>
          <w:rFonts w:asciiTheme="majorHAnsi" w:hAnsiTheme="majorHAnsi"/>
          <w:b/>
        </w:rPr>
        <w:t>PM</w:t>
      </w:r>
      <w:r w:rsidR="00C0517A" w:rsidRPr="00CD2EB3">
        <w:rPr>
          <w:rFonts w:asciiTheme="majorHAnsi" w:hAnsiTheme="majorHAnsi"/>
          <w:b/>
        </w:rPr>
        <w:t>:</w:t>
      </w:r>
      <w:r w:rsidR="00C0517A" w:rsidRPr="008824CC">
        <w:rPr>
          <w:rFonts w:asciiTheme="majorHAnsi" w:hAnsiTheme="majorHAnsi"/>
        </w:rPr>
        <w:t xml:space="preserve"> </w:t>
      </w:r>
      <w:r w:rsidR="0006266A">
        <w:rPr>
          <w:rFonts w:asciiTheme="majorHAnsi" w:hAnsiTheme="majorHAnsi"/>
        </w:rPr>
        <w:t xml:space="preserve"> </w:t>
      </w:r>
      <w:r w:rsidR="00C0517A" w:rsidRPr="008824CC">
        <w:rPr>
          <w:rFonts w:asciiTheme="majorHAnsi" w:hAnsiTheme="majorHAnsi"/>
        </w:rPr>
        <w:t xml:space="preserve">UW-Stevens Point </w:t>
      </w:r>
      <w:r w:rsidR="005060CF" w:rsidRPr="008824CC">
        <w:rPr>
          <w:rFonts w:asciiTheme="majorHAnsi" w:hAnsiTheme="majorHAnsi"/>
        </w:rPr>
        <w:t xml:space="preserve">Alumni Board </w:t>
      </w:r>
      <w:r w:rsidR="00CD2EB3">
        <w:rPr>
          <w:rFonts w:asciiTheme="majorHAnsi" w:hAnsiTheme="majorHAnsi"/>
        </w:rPr>
        <w:t>Business Meeting</w:t>
      </w:r>
      <w:r w:rsidR="00CD2EB3">
        <w:rPr>
          <w:rFonts w:asciiTheme="majorHAnsi" w:hAnsiTheme="majorHAnsi"/>
        </w:rPr>
        <w:br/>
      </w:r>
      <w:r w:rsidR="00563D04">
        <w:rPr>
          <w:rFonts w:asciiTheme="majorHAnsi" w:hAnsiTheme="majorHAnsi"/>
        </w:rPr>
        <w:t>Founders Room, Old Main</w:t>
      </w:r>
      <w:r w:rsidR="00CD2EB3">
        <w:rPr>
          <w:rFonts w:asciiTheme="majorHAnsi" w:hAnsiTheme="majorHAnsi"/>
        </w:rPr>
        <w:br/>
      </w:r>
    </w:p>
    <w:p w:rsidR="00E47E3A" w:rsidRPr="008824CC" w:rsidRDefault="006A3C19" w:rsidP="00A658F6">
      <w:pPr>
        <w:rPr>
          <w:rFonts w:asciiTheme="majorHAnsi" w:hAnsiTheme="majorHAnsi"/>
        </w:rPr>
      </w:pPr>
      <w:r w:rsidRPr="00CD2EB3">
        <w:rPr>
          <w:rFonts w:asciiTheme="majorHAnsi" w:hAnsiTheme="majorHAnsi"/>
          <w:b/>
        </w:rPr>
        <w:t>2</w:t>
      </w:r>
      <w:r w:rsidR="00E47E3A" w:rsidRPr="00CD2EB3">
        <w:rPr>
          <w:rFonts w:asciiTheme="majorHAnsi" w:hAnsiTheme="majorHAnsi"/>
          <w:b/>
        </w:rPr>
        <w:t xml:space="preserve"> – </w:t>
      </w:r>
      <w:r w:rsidRPr="00CD2EB3">
        <w:rPr>
          <w:rFonts w:asciiTheme="majorHAnsi" w:hAnsiTheme="majorHAnsi"/>
          <w:b/>
        </w:rPr>
        <w:t xml:space="preserve">3 </w:t>
      </w:r>
      <w:r w:rsidR="0006266A">
        <w:rPr>
          <w:rFonts w:asciiTheme="majorHAnsi" w:hAnsiTheme="majorHAnsi"/>
          <w:b/>
        </w:rPr>
        <w:t>PM</w:t>
      </w:r>
      <w:r w:rsidR="00E47E3A" w:rsidRPr="00CD2EB3">
        <w:rPr>
          <w:rFonts w:asciiTheme="majorHAnsi" w:hAnsiTheme="majorHAnsi"/>
          <w:b/>
        </w:rPr>
        <w:t>:</w:t>
      </w:r>
      <w:r w:rsidR="00E47E3A" w:rsidRPr="008824CC">
        <w:rPr>
          <w:rFonts w:asciiTheme="majorHAnsi" w:hAnsiTheme="majorHAnsi"/>
        </w:rPr>
        <w:t xml:space="preserve"> </w:t>
      </w:r>
      <w:r w:rsidR="0006266A">
        <w:rPr>
          <w:rFonts w:asciiTheme="majorHAnsi" w:hAnsiTheme="majorHAnsi"/>
        </w:rPr>
        <w:t xml:space="preserve"> </w:t>
      </w:r>
      <w:r w:rsidR="00E47E3A" w:rsidRPr="008824CC">
        <w:rPr>
          <w:rFonts w:asciiTheme="majorHAnsi" w:hAnsiTheme="majorHAnsi"/>
        </w:rPr>
        <w:t xml:space="preserve">Committee break outs </w:t>
      </w:r>
      <w:r w:rsidR="00CD2EB3">
        <w:rPr>
          <w:rFonts w:asciiTheme="majorHAnsi" w:hAnsiTheme="majorHAnsi"/>
        </w:rPr>
        <w:br/>
      </w:r>
      <w:r w:rsidR="00E47E3A" w:rsidRPr="008824CC">
        <w:rPr>
          <w:rFonts w:asciiTheme="majorHAnsi" w:hAnsiTheme="majorHAnsi"/>
        </w:rPr>
        <w:t>(various rooms</w:t>
      </w:r>
      <w:r w:rsidR="00563D04">
        <w:rPr>
          <w:rFonts w:asciiTheme="majorHAnsi" w:hAnsiTheme="majorHAnsi"/>
        </w:rPr>
        <w:t xml:space="preserve"> in Old Main</w:t>
      </w:r>
      <w:r w:rsidR="00CD2EB3">
        <w:rPr>
          <w:rFonts w:asciiTheme="majorHAnsi" w:hAnsiTheme="majorHAnsi"/>
        </w:rPr>
        <w:t xml:space="preserve"> – see agenda</w:t>
      </w:r>
      <w:r w:rsidR="008417DB">
        <w:rPr>
          <w:rFonts w:asciiTheme="majorHAnsi" w:hAnsiTheme="majorHAnsi"/>
        </w:rPr>
        <w:t>)</w:t>
      </w:r>
      <w:r w:rsidR="00CD2EB3">
        <w:rPr>
          <w:rFonts w:asciiTheme="majorHAnsi" w:hAnsiTheme="majorHAnsi"/>
        </w:rPr>
        <w:br/>
      </w:r>
    </w:p>
    <w:p w:rsidR="00E47E3A" w:rsidRDefault="00E47E3A" w:rsidP="00A658F6">
      <w:pPr>
        <w:rPr>
          <w:rFonts w:asciiTheme="majorHAnsi" w:hAnsiTheme="majorHAnsi"/>
        </w:rPr>
      </w:pPr>
      <w:r w:rsidRPr="00CD2EB3">
        <w:rPr>
          <w:rFonts w:asciiTheme="majorHAnsi" w:hAnsiTheme="majorHAnsi"/>
          <w:b/>
        </w:rPr>
        <w:t>3</w:t>
      </w:r>
      <w:r w:rsidR="008417DB" w:rsidRPr="00CD2EB3">
        <w:rPr>
          <w:rFonts w:asciiTheme="majorHAnsi" w:hAnsiTheme="majorHAnsi"/>
          <w:b/>
        </w:rPr>
        <w:t xml:space="preserve"> </w:t>
      </w:r>
      <w:r w:rsidR="0006266A">
        <w:rPr>
          <w:rFonts w:asciiTheme="majorHAnsi" w:hAnsiTheme="majorHAnsi"/>
          <w:b/>
        </w:rPr>
        <w:t>PM</w:t>
      </w:r>
      <w:r w:rsidR="00AF3D86" w:rsidRPr="00CD2EB3">
        <w:rPr>
          <w:rFonts w:asciiTheme="majorHAnsi" w:hAnsiTheme="majorHAnsi"/>
          <w:b/>
        </w:rPr>
        <w:t xml:space="preserve"> -</w:t>
      </w:r>
      <w:r w:rsidR="008417DB" w:rsidRPr="00CD2EB3">
        <w:rPr>
          <w:rFonts w:asciiTheme="majorHAnsi" w:hAnsiTheme="majorHAnsi"/>
          <w:b/>
        </w:rPr>
        <w:t xml:space="preserve"> 4</w:t>
      </w:r>
      <w:r w:rsidRPr="00CD2EB3">
        <w:rPr>
          <w:rFonts w:asciiTheme="majorHAnsi" w:hAnsiTheme="majorHAnsi"/>
          <w:b/>
        </w:rPr>
        <w:t>:45</w:t>
      </w:r>
      <w:r w:rsidR="0006266A">
        <w:rPr>
          <w:rFonts w:asciiTheme="majorHAnsi" w:hAnsiTheme="majorHAnsi"/>
          <w:b/>
        </w:rPr>
        <w:t>PM</w:t>
      </w:r>
      <w:r w:rsidRPr="00CD2EB3">
        <w:rPr>
          <w:rFonts w:asciiTheme="majorHAnsi" w:hAnsiTheme="majorHAnsi"/>
          <w:b/>
        </w:rPr>
        <w:t>:</w:t>
      </w:r>
      <w:r w:rsidRPr="008824CC">
        <w:rPr>
          <w:rFonts w:asciiTheme="majorHAnsi" w:hAnsiTheme="majorHAnsi"/>
        </w:rPr>
        <w:t xml:space="preserve"> </w:t>
      </w:r>
      <w:r w:rsidR="0006266A">
        <w:rPr>
          <w:rFonts w:asciiTheme="majorHAnsi" w:hAnsiTheme="majorHAnsi"/>
        </w:rPr>
        <w:t xml:space="preserve"> </w:t>
      </w:r>
      <w:r w:rsidRPr="008824CC">
        <w:rPr>
          <w:rFonts w:asciiTheme="majorHAnsi" w:hAnsiTheme="majorHAnsi"/>
        </w:rPr>
        <w:t>UW-Stev</w:t>
      </w:r>
      <w:r w:rsidR="00CD2EB3">
        <w:rPr>
          <w:rFonts w:asciiTheme="majorHAnsi" w:hAnsiTheme="majorHAnsi"/>
        </w:rPr>
        <w:t>ens Point Alumni Board Business Meeting</w:t>
      </w:r>
      <w:r w:rsidR="00CD2EB3">
        <w:rPr>
          <w:rFonts w:asciiTheme="majorHAnsi" w:hAnsiTheme="majorHAnsi"/>
        </w:rPr>
        <w:br/>
        <w:t xml:space="preserve">Founders Room, </w:t>
      </w:r>
      <w:r w:rsidR="00563D04">
        <w:rPr>
          <w:rFonts w:asciiTheme="majorHAnsi" w:hAnsiTheme="majorHAnsi"/>
        </w:rPr>
        <w:t>Old Main</w:t>
      </w:r>
      <w:r w:rsidR="00CD2EB3">
        <w:rPr>
          <w:rFonts w:asciiTheme="majorHAnsi" w:hAnsiTheme="majorHAnsi"/>
        </w:rPr>
        <w:br/>
      </w:r>
    </w:p>
    <w:p w:rsidR="008417DB" w:rsidRDefault="008417DB" w:rsidP="008417DB">
      <w:pPr>
        <w:rPr>
          <w:rFonts w:asciiTheme="majorHAnsi" w:hAnsiTheme="majorHAnsi"/>
        </w:rPr>
      </w:pPr>
      <w:r w:rsidRPr="00CD2EB3">
        <w:rPr>
          <w:rFonts w:asciiTheme="majorHAnsi" w:hAnsiTheme="majorHAnsi"/>
          <w:b/>
        </w:rPr>
        <w:t xml:space="preserve">5 </w:t>
      </w:r>
      <w:r w:rsidR="0006266A">
        <w:rPr>
          <w:rFonts w:asciiTheme="majorHAnsi" w:hAnsiTheme="majorHAnsi"/>
          <w:b/>
        </w:rPr>
        <w:t>PM</w:t>
      </w:r>
      <w:r w:rsidRPr="00CD2EB3">
        <w:rPr>
          <w:rFonts w:asciiTheme="majorHAnsi" w:hAnsiTheme="majorHAnsi"/>
          <w:b/>
        </w:rPr>
        <w:t>:</w:t>
      </w:r>
      <w:r>
        <w:rPr>
          <w:rFonts w:asciiTheme="majorHAnsi" w:hAnsiTheme="majorHAnsi"/>
        </w:rPr>
        <w:t xml:space="preserve"> </w:t>
      </w:r>
      <w:r w:rsidR="0006266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Adjourn for </w:t>
      </w:r>
      <w:r w:rsidR="00563D04">
        <w:rPr>
          <w:rFonts w:asciiTheme="majorHAnsi" w:hAnsiTheme="majorHAnsi"/>
        </w:rPr>
        <w:t>Trivia Phone shift!</w:t>
      </w:r>
      <w:r w:rsidR="0006266A">
        <w:rPr>
          <w:rFonts w:asciiTheme="majorHAnsi" w:hAnsiTheme="majorHAnsi"/>
        </w:rPr>
        <w:t xml:space="preserve"> </w:t>
      </w:r>
      <w:r w:rsidR="002B0F11">
        <w:rPr>
          <w:rFonts w:asciiTheme="majorHAnsi" w:hAnsiTheme="majorHAnsi"/>
        </w:rPr>
        <w:t xml:space="preserve"> </w:t>
      </w:r>
      <w:r w:rsidR="00135514">
        <w:rPr>
          <w:rFonts w:asciiTheme="majorHAnsi" w:hAnsiTheme="majorHAnsi"/>
        </w:rPr>
        <w:t>(Starts at 6pm</w:t>
      </w:r>
      <w:proofErr w:type="gramStart"/>
      <w:r w:rsidR="00135514">
        <w:rPr>
          <w:rFonts w:asciiTheme="majorHAnsi" w:hAnsiTheme="majorHAnsi"/>
        </w:rPr>
        <w:t>)</w:t>
      </w:r>
      <w:proofErr w:type="gramEnd"/>
      <w:r w:rsidR="00CD2EB3">
        <w:rPr>
          <w:rFonts w:asciiTheme="majorHAnsi" w:hAnsiTheme="majorHAnsi"/>
        </w:rPr>
        <w:br/>
        <w:t>90FM Studios, Communication Arts Building</w:t>
      </w:r>
    </w:p>
    <w:p w:rsidR="008417DB" w:rsidRDefault="008417DB" w:rsidP="00A658F6">
      <w:pPr>
        <w:rPr>
          <w:rFonts w:asciiTheme="majorHAnsi" w:hAnsiTheme="majorHAnsi"/>
        </w:rPr>
      </w:pPr>
    </w:p>
    <w:p w:rsidR="008417DB" w:rsidRDefault="008417DB" w:rsidP="00A658F6">
      <w:pPr>
        <w:rPr>
          <w:rFonts w:asciiTheme="majorHAnsi" w:hAnsiTheme="majorHAnsi"/>
        </w:rPr>
      </w:pPr>
    </w:p>
    <w:p w:rsidR="008417DB" w:rsidRDefault="008417DB" w:rsidP="00A658F6">
      <w:pPr>
        <w:rPr>
          <w:rFonts w:asciiTheme="majorHAnsi" w:hAnsiTheme="majorHAnsi"/>
        </w:rPr>
      </w:pPr>
    </w:p>
    <w:p w:rsidR="008417DB" w:rsidRDefault="008417DB" w:rsidP="00A658F6">
      <w:pPr>
        <w:rPr>
          <w:rFonts w:asciiTheme="majorHAnsi" w:hAnsiTheme="majorHAnsi"/>
        </w:rPr>
      </w:pPr>
    </w:p>
    <w:p w:rsidR="008417DB" w:rsidRDefault="008417DB" w:rsidP="00A658F6">
      <w:pPr>
        <w:rPr>
          <w:rFonts w:asciiTheme="majorHAnsi" w:hAnsiTheme="majorHAnsi"/>
        </w:rPr>
      </w:pPr>
    </w:p>
    <w:p w:rsidR="008417DB" w:rsidRDefault="008417DB" w:rsidP="00A658F6">
      <w:pPr>
        <w:rPr>
          <w:rFonts w:asciiTheme="majorHAnsi" w:hAnsiTheme="majorHAnsi"/>
        </w:rPr>
      </w:pPr>
    </w:p>
    <w:p w:rsidR="008417DB" w:rsidRDefault="008417DB" w:rsidP="00A658F6">
      <w:pPr>
        <w:rPr>
          <w:rFonts w:asciiTheme="majorHAnsi" w:hAnsiTheme="majorHAnsi"/>
        </w:rPr>
      </w:pPr>
    </w:p>
    <w:p w:rsidR="008417DB" w:rsidRDefault="008417DB" w:rsidP="00A658F6">
      <w:pPr>
        <w:rPr>
          <w:rFonts w:asciiTheme="majorHAnsi" w:hAnsiTheme="majorHAnsi"/>
        </w:rPr>
      </w:pPr>
    </w:p>
    <w:p w:rsidR="008417DB" w:rsidRDefault="008417DB" w:rsidP="00A658F6">
      <w:pPr>
        <w:rPr>
          <w:rFonts w:asciiTheme="majorHAnsi" w:hAnsiTheme="majorHAnsi"/>
        </w:rPr>
      </w:pPr>
    </w:p>
    <w:p w:rsidR="008417DB" w:rsidRDefault="008417DB" w:rsidP="00A658F6">
      <w:pPr>
        <w:rPr>
          <w:rFonts w:asciiTheme="majorHAnsi" w:hAnsiTheme="majorHAnsi"/>
        </w:rPr>
      </w:pPr>
    </w:p>
    <w:p w:rsidR="008417DB" w:rsidRDefault="008417DB" w:rsidP="00A658F6">
      <w:pPr>
        <w:rPr>
          <w:rFonts w:asciiTheme="majorHAnsi" w:hAnsiTheme="majorHAnsi"/>
        </w:rPr>
      </w:pPr>
    </w:p>
    <w:p w:rsidR="008417DB" w:rsidRDefault="008417DB" w:rsidP="00A658F6">
      <w:pPr>
        <w:rPr>
          <w:rFonts w:asciiTheme="majorHAnsi" w:hAnsiTheme="majorHAnsi"/>
        </w:rPr>
      </w:pPr>
    </w:p>
    <w:p w:rsidR="008417DB" w:rsidRDefault="008417DB" w:rsidP="00A658F6">
      <w:pPr>
        <w:rPr>
          <w:rFonts w:asciiTheme="majorHAnsi" w:hAnsiTheme="majorHAnsi"/>
        </w:rPr>
      </w:pPr>
    </w:p>
    <w:p w:rsidR="008824CC" w:rsidRPr="007C0B8F" w:rsidRDefault="007C0B8F" w:rsidP="008824CC">
      <w:pPr>
        <w:rPr>
          <w:b/>
          <w:i/>
          <w:u w:val="single"/>
        </w:rPr>
      </w:pPr>
      <w:r>
        <w:rPr>
          <w:rFonts w:asciiTheme="majorHAnsi" w:hAnsiTheme="majorHAnsi"/>
          <w:b/>
          <w:i/>
          <w:noProof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1" wp14:anchorId="30200C8F" wp14:editId="588EA177">
            <wp:simplePos x="0" y="0"/>
            <wp:positionH relativeFrom="column">
              <wp:posOffset>-933450</wp:posOffset>
            </wp:positionH>
            <wp:positionV relativeFrom="paragraph">
              <wp:posOffset>-570865</wp:posOffset>
            </wp:positionV>
            <wp:extent cx="7560945" cy="1143000"/>
            <wp:effectExtent l="0" t="0" r="1905" b="0"/>
            <wp:wrapTight wrapText="bothSides">
              <wp:wrapPolygon edited="0">
                <wp:start x="0" y="0"/>
                <wp:lineTo x="0" y="21240"/>
                <wp:lineTo x="21551" y="21240"/>
                <wp:lineTo x="2155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7DB">
        <w:rPr>
          <w:rFonts w:asciiTheme="majorHAnsi" w:hAnsiTheme="majorHAnsi"/>
          <w:b/>
          <w:i/>
        </w:rPr>
        <w:t xml:space="preserve">Friday, </w:t>
      </w:r>
      <w:r w:rsidR="003869A5">
        <w:rPr>
          <w:rFonts w:asciiTheme="majorHAnsi" w:hAnsiTheme="majorHAnsi"/>
          <w:b/>
          <w:i/>
        </w:rPr>
        <w:t>April 15, 2016</w:t>
      </w:r>
      <w:r w:rsidR="008824CC" w:rsidRPr="008824CC">
        <w:rPr>
          <w:rFonts w:asciiTheme="majorHAnsi" w:hAnsiTheme="majorHAnsi"/>
          <w:b/>
          <w:i/>
        </w:rPr>
        <w:t xml:space="preserve"> </w:t>
      </w:r>
    </w:p>
    <w:p w:rsidR="00E83112" w:rsidRPr="00D5421E" w:rsidRDefault="00E83112" w:rsidP="00D5421E">
      <w:pPr>
        <w:rPr>
          <w:b/>
        </w:rPr>
      </w:pPr>
    </w:p>
    <w:tbl>
      <w:tblPr>
        <w:tblW w:w="990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70"/>
        <w:gridCol w:w="5130"/>
      </w:tblGrid>
      <w:tr w:rsidR="00C1412C" w:rsidTr="008824CC">
        <w:tc>
          <w:tcPr>
            <w:tcW w:w="4770" w:type="dxa"/>
            <w:shd w:val="clear" w:color="auto" w:fill="CCC0D9" w:themeFill="accent4" w:themeFillTint="66"/>
          </w:tcPr>
          <w:p w:rsidR="00C1412C" w:rsidRPr="008824CC" w:rsidRDefault="00C1412C" w:rsidP="00F72FC5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8824CC">
              <w:rPr>
                <w:rFonts w:asciiTheme="majorHAnsi" w:hAnsiTheme="majorHAnsi"/>
                <w:b/>
                <w:sz w:val="22"/>
                <w:szCs w:val="22"/>
              </w:rPr>
              <w:t>Meeting Agenda</w:t>
            </w:r>
          </w:p>
        </w:tc>
        <w:tc>
          <w:tcPr>
            <w:tcW w:w="5130" w:type="dxa"/>
            <w:shd w:val="clear" w:color="auto" w:fill="CCC0D9" w:themeFill="accent4" w:themeFillTint="66"/>
          </w:tcPr>
          <w:p w:rsidR="00C1412C" w:rsidRPr="008824CC" w:rsidRDefault="00C1412C" w:rsidP="00F72FC5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8824CC">
              <w:rPr>
                <w:rFonts w:asciiTheme="majorHAnsi" w:hAnsiTheme="majorHAnsi"/>
                <w:b/>
                <w:sz w:val="22"/>
                <w:szCs w:val="22"/>
              </w:rPr>
              <w:t>Discussion Leader</w:t>
            </w:r>
          </w:p>
        </w:tc>
      </w:tr>
      <w:tr w:rsidR="00C1412C" w:rsidTr="007C0B8F">
        <w:trPr>
          <w:trHeight w:val="1187"/>
        </w:trPr>
        <w:tc>
          <w:tcPr>
            <w:tcW w:w="4770" w:type="dxa"/>
          </w:tcPr>
          <w:p w:rsidR="00F50C21" w:rsidRDefault="00F50C21" w:rsidP="00CC3669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CC3669" w:rsidRPr="008824CC" w:rsidRDefault="00E47E3A" w:rsidP="00CC3669">
            <w:pPr>
              <w:rPr>
                <w:rFonts w:asciiTheme="majorHAnsi" w:hAnsiTheme="majorHAnsi"/>
                <w:sz w:val="22"/>
                <w:szCs w:val="22"/>
              </w:rPr>
            </w:pPr>
            <w:r w:rsidRPr="008824CC">
              <w:rPr>
                <w:rFonts w:asciiTheme="majorHAnsi" w:hAnsiTheme="majorHAnsi"/>
                <w:sz w:val="22"/>
                <w:szCs w:val="22"/>
              </w:rPr>
              <w:t>1</w:t>
            </w:r>
            <w:r w:rsidR="008417DB">
              <w:rPr>
                <w:rFonts w:asciiTheme="majorHAnsi" w:hAnsiTheme="majorHAnsi"/>
                <w:sz w:val="22"/>
                <w:szCs w:val="22"/>
              </w:rPr>
              <w:t>:15</w:t>
            </w:r>
            <w:r w:rsidRPr="008824CC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06266A">
              <w:rPr>
                <w:rFonts w:asciiTheme="majorHAnsi" w:hAnsiTheme="majorHAnsi"/>
                <w:sz w:val="22"/>
                <w:szCs w:val="22"/>
              </w:rPr>
              <w:t>PM</w:t>
            </w:r>
            <w:r w:rsidR="00C1412C" w:rsidRPr="008824CC">
              <w:rPr>
                <w:rFonts w:asciiTheme="majorHAnsi" w:hAnsiTheme="majorHAnsi"/>
                <w:sz w:val="22"/>
                <w:szCs w:val="22"/>
              </w:rPr>
              <w:t xml:space="preserve">: </w:t>
            </w:r>
            <w:r w:rsidR="0006266A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CC3669" w:rsidRPr="008824CC">
              <w:rPr>
                <w:rFonts w:asciiTheme="majorHAnsi" w:hAnsiTheme="majorHAnsi"/>
                <w:sz w:val="22"/>
                <w:szCs w:val="22"/>
              </w:rPr>
              <w:t>Call to Order</w:t>
            </w:r>
          </w:p>
          <w:p w:rsidR="00CC3669" w:rsidRPr="008824CC" w:rsidRDefault="00CC3669" w:rsidP="00CC3669">
            <w:pPr>
              <w:rPr>
                <w:rFonts w:asciiTheme="majorHAnsi" w:hAnsiTheme="majorHAnsi"/>
                <w:sz w:val="22"/>
                <w:szCs w:val="22"/>
              </w:rPr>
            </w:pPr>
            <w:r w:rsidRPr="008824CC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:rsidR="00CC3669" w:rsidRPr="008824CC" w:rsidRDefault="00CC3669" w:rsidP="00CC3669">
            <w:pPr>
              <w:rPr>
                <w:rFonts w:asciiTheme="majorHAnsi" w:hAnsiTheme="majorHAnsi"/>
                <w:sz w:val="22"/>
                <w:szCs w:val="22"/>
              </w:rPr>
            </w:pPr>
            <w:r w:rsidRPr="008824CC">
              <w:rPr>
                <w:rFonts w:asciiTheme="majorHAnsi" w:hAnsiTheme="majorHAnsi"/>
                <w:sz w:val="22"/>
                <w:szCs w:val="22"/>
              </w:rPr>
              <w:t xml:space="preserve">Minutes approval </w:t>
            </w:r>
            <w:r w:rsidRPr="008824CC">
              <w:rPr>
                <w:rFonts w:asciiTheme="majorHAnsi" w:hAnsiTheme="majorHAnsi"/>
                <w:b/>
                <w:sz w:val="22"/>
                <w:szCs w:val="22"/>
              </w:rPr>
              <w:t>MOTION NEEDED</w:t>
            </w:r>
          </w:p>
          <w:p w:rsidR="008F3802" w:rsidRDefault="00BA1A9A" w:rsidP="000F7126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8824CC">
              <w:rPr>
                <w:rFonts w:asciiTheme="majorHAnsi" w:hAnsiTheme="majorHAnsi"/>
                <w:sz w:val="22"/>
                <w:szCs w:val="22"/>
              </w:rPr>
              <w:t>Membership Changes</w:t>
            </w:r>
            <w:r w:rsidR="008417DB">
              <w:rPr>
                <w:rFonts w:asciiTheme="majorHAnsi" w:hAnsiTheme="majorHAnsi"/>
                <w:b/>
                <w:sz w:val="22"/>
                <w:szCs w:val="22"/>
              </w:rPr>
              <w:t>:</w:t>
            </w:r>
          </w:p>
          <w:p w:rsidR="008417DB" w:rsidRPr="008417DB" w:rsidRDefault="008417DB" w:rsidP="000F7126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Retirements: </w:t>
            </w:r>
            <w:r w:rsidR="006A3C19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="00CD2EB3">
              <w:rPr>
                <w:rFonts w:asciiTheme="majorHAnsi" w:hAnsiTheme="majorHAnsi"/>
                <w:sz w:val="22"/>
                <w:szCs w:val="22"/>
              </w:rPr>
              <w:t>Mickey Fitch</w:t>
            </w:r>
            <w:r w:rsidR="002E7BCF">
              <w:rPr>
                <w:rFonts w:asciiTheme="majorHAnsi" w:hAnsiTheme="majorHAnsi"/>
                <w:sz w:val="22"/>
                <w:szCs w:val="22"/>
              </w:rPr>
              <w:t>, Betty Jenkins</w:t>
            </w:r>
          </w:p>
          <w:p w:rsidR="00F50C21" w:rsidRPr="008824CC" w:rsidRDefault="00F50C21" w:rsidP="002E7BCF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5130" w:type="dxa"/>
          </w:tcPr>
          <w:p w:rsidR="00F50C21" w:rsidRDefault="00F50C21" w:rsidP="00F72FC5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C1412C" w:rsidRPr="008824CC" w:rsidRDefault="00DD2808" w:rsidP="00DD280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Tamara Moore ’92, </w:t>
            </w:r>
            <w:r w:rsidR="0006266A">
              <w:rPr>
                <w:rFonts w:asciiTheme="majorHAnsi" w:hAnsiTheme="majorHAnsi"/>
                <w:sz w:val="22"/>
                <w:szCs w:val="22"/>
              </w:rPr>
              <w:t xml:space="preserve"> P</w:t>
            </w:r>
            <w:r w:rsidR="00EF4CEF" w:rsidRPr="008824CC">
              <w:rPr>
                <w:rFonts w:asciiTheme="majorHAnsi" w:hAnsiTheme="majorHAnsi"/>
                <w:sz w:val="22"/>
                <w:szCs w:val="22"/>
              </w:rPr>
              <w:t>resident</w:t>
            </w:r>
          </w:p>
        </w:tc>
      </w:tr>
      <w:tr w:rsidR="00EE77A6" w:rsidTr="00E15A8A">
        <w:tc>
          <w:tcPr>
            <w:tcW w:w="4770" w:type="dxa"/>
            <w:tcBorders>
              <w:bottom w:val="single" w:sz="4" w:space="0" w:color="000000"/>
            </w:tcBorders>
          </w:tcPr>
          <w:p w:rsidR="00F50C21" w:rsidRDefault="00F50C21" w:rsidP="003869A5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471737" w:rsidRDefault="00EF4CEF" w:rsidP="003869A5">
            <w:pPr>
              <w:rPr>
                <w:rFonts w:asciiTheme="majorHAnsi" w:hAnsiTheme="majorHAnsi"/>
                <w:sz w:val="22"/>
                <w:szCs w:val="22"/>
              </w:rPr>
            </w:pPr>
            <w:r w:rsidRPr="008824CC">
              <w:rPr>
                <w:rFonts w:asciiTheme="majorHAnsi" w:hAnsiTheme="majorHAnsi"/>
                <w:sz w:val="22"/>
                <w:szCs w:val="22"/>
              </w:rPr>
              <w:t>1</w:t>
            </w:r>
            <w:r w:rsidR="008417DB">
              <w:rPr>
                <w:rFonts w:asciiTheme="majorHAnsi" w:hAnsiTheme="majorHAnsi"/>
                <w:sz w:val="22"/>
                <w:szCs w:val="22"/>
              </w:rPr>
              <w:t>:20</w:t>
            </w:r>
            <w:r w:rsidR="00EE77A6" w:rsidRPr="008824CC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06266A">
              <w:rPr>
                <w:rFonts w:asciiTheme="majorHAnsi" w:hAnsiTheme="majorHAnsi"/>
                <w:sz w:val="22"/>
                <w:szCs w:val="22"/>
              </w:rPr>
              <w:t>PM</w:t>
            </w:r>
            <w:r w:rsidR="00DD2808">
              <w:rPr>
                <w:rFonts w:asciiTheme="majorHAnsi" w:hAnsiTheme="majorHAnsi"/>
                <w:sz w:val="22"/>
                <w:szCs w:val="22"/>
              </w:rPr>
              <w:t>:</w:t>
            </w:r>
            <w:r w:rsidR="0006266A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EE77A6" w:rsidRPr="008824CC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8C74F0">
              <w:rPr>
                <w:rFonts w:asciiTheme="majorHAnsi" w:hAnsiTheme="majorHAnsi"/>
                <w:sz w:val="22"/>
                <w:szCs w:val="22"/>
              </w:rPr>
              <w:t>UW-Stevens Point campus update</w:t>
            </w:r>
          </w:p>
          <w:p w:rsidR="006062F1" w:rsidRPr="008824CC" w:rsidRDefault="006062F1" w:rsidP="003869A5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130" w:type="dxa"/>
            <w:tcBorders>
              <w:bottom w:val="single" w:sz="4" w:space="0" w:color="000000"/>
            </w:tcBorders>
          </w:tcPr>
          <w:p w:rsidR="00F50C21" w:rsidRDefault="00F50C21" w:rsidP="00B61BE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EE77A6" w:rsidRPr="00C8563F" w:rsidRDefault="008C74F0" w:rsidP="00B61BE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Chancellor Bernie Patterson</w:t>
            </w:r>
          </w:p>
        </w:tc>
      </w:tr>
      <w:tr w:rsidR="00926A88" w:rsidTr="00E15A8A">
        <w:tc>
          <w:tcPr>
            <w:tcW w:w="4770" w:type="dxa"/>
            <w:shd w:val="clear" w:color="auto" w:fill="CCC0D9"/>
          </w:tcPr>
          <w:p w:rsidR="00F50C21" w:rsidRDefault="00F50C21" w:rsidP="00F72FC5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914054" w:rsidRPr="008824CC" w:rsidRDefault="006062F1" w:rsidP="00F72FC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</w:t>
            </w:r>
            <w:r w:rsidR="00914054" w:rsidRPr="008824CC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06266A">
              <w:rPr>
                <w:rFonts w:asciiTheme="majorHAnsi" w:hAnsiTheme="majorHAnsi"/>
                <w:sz w:val="22"/>
                <w:szCs w:val="22"/>
              </w:rPr>
              <w:t>PM</w:t>
            </w:r>
            <w:r w:rsidR="00DD2808">
              <w:rPr>
                <w:rFonts w:asciiTheme="majorHAnsi" w:hAnsiTheme="majorHAnsi"/>
                <w:sz w:val="22"/>
                <w:szCs w:val="22"/>
              </w:rPr>
              <w:t>:</w:t>
            </w:r>
            <w:r w:rsidR="0006266A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914054" w:rsidRPr="008824CC">
              <w:rPr>
                <w:rFonts w:asciiTheme="majorHAnsi" w:hAnsiTheme="majorHAnsi"/>
                <w:sz w:val="22"/>
                <w:szCs w:val="22"/>
              </w:rPr>
              <w:t xml:space="preserve">  </w:t>
            </w:r>
            <w:r w:rsidR="00914054" w:rsidRPr="008824CC">
              <w:rPr>
                <w:rFonts w:asciiTheme="majorHAnsi" w:hAnsiTheme="majorHAnsi"/>
                <w:b/>
                <w:sz w:val="22"/>
                <w:szCs w:val="22"/>
              </w:rPr>
              <w:t>Committee Break-out sessions</w:t>
            </w:r>
            <w:r w:rsidR="00914054" w:rsidRPr="008824CC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:rsidR="009A7EC3" w:rsidRDefault="008417DB" w:rsidP="00F72FC5">
            <w:pPr>
              <w:rPr>
                <w:rFonts w:asciiTheme="majorHAnsi" w:hAnsiTheme="majorHAnsi"/>
                <w:sz w:val="22"/>
                <w:szCs w:val="22"/>
              </w:rPr>
            </w:pPr>
            <w:r w:rsidRPr="005A33F8">
              <w:rPr>
                <w:rFonts w:asciiTheme="majorHAnsi" w:hAnsiTheme="majorHAnsi"/>
                <w:sz w:val="22"/>
                <w:szCs w:val="22"/>
              </w:rPr>
              <w:t xml:space="preserve">Awards and Recognition </w:t>
            </w:r>
            <w:r w:rsidR="00C8563F" w:rsidRPr="005A33F8">
              <w:rPr>
                <w:rFonts w:asciiTheme="majorHAnsi" w:hAnsiTheme="majorHAnsi"/>
                <w:sz w:val="22"/>
                <w:szCs w:val="22"/>
              </w:rPr>
              <w:br/>
              <w:t>(</w:t>
            </w:r>
            <w:r w:rsidR="0006266A">
              <w:rPr>
                <w:rFonts w:asciiTheme="majorHAnsi" w:hAnsiTheme="majorHAnsi"/>
                <w:sz w:val="22"/>
                <w:szCs w:val="22"/>
              </w:rPr>
              <w:t>S</w:t>
            </w:r>
            <w:r w:rsidR="00C8563F" w:rsidRPr="005A33F8">
              <w:rPr>
                <w:rFonts w:asciiTheme="majorHAnsi" w:hAnsiTheme="majorHAnsi"/>
                <w:sz w:val="22"/>
                <w:szCs w:val="22"/>
              </w:rPr>
              <w:t xml:space="preserve">taff: </w:t>
            </w:r>
            <w:r w:rsidR="0006266A">
              <w:rPr>
                <w:rFonts w:asciiTheme="majorHAnsi" w:hAnsiTheme="majorHAnsi"/>
                <w:sz w:val="22"/>
                <w:szCs w:val="22"/>
              </w:rPr>
              <w:t xml:space="preserve"> L</w:t>
            </w:r>
            <w:r w:rsidR="00C8563F" w:rsidRPr="005A33F8">
              <w:rPr>
                <w:rFonts w:asciiTheme="majorHAnsi" w:hAnsiTheme="majorHAnsi"/>
                <w:sz w:val="22"/>
                <w:szCs w:val="22"/>
              </w:rPr>
              <w:t>aura</w:t>
            </w:r>
            <w:r w:rsidR="00F50C21">
              <w:rPr>
                <w:rFonts w:asciiTheme="majorHAnsi" w:hAnsiTheme="majorHAnsi"/>
                <w:sz w:val="22"/>
                <w:szCs w:val="22"/>
              </w:rPr>
              <w:t xml:space="preserve"> Gehrman Rottier</w:t>
            </w:r>
            <w:r w:rsidR="00C8563F" w:rsidRPr="005A33F8">
              <w:rPr>
                <w:rFonts w:asciiTheme="majorHAnsi" w:hAnsiTheme="majorHAnsi"/>
                <w:sz w:val="22"/>
                <w:szCs w:val="22"/>
              </w:rPr>
              <w:t>)</w:t>
            </w:r>
          </w:p>
          <w:p w:rsidR="00315DB8" w:rsidRPr="005A33F8" w:rsidRDefault="00315DB8" w:rsidP="00F72FC5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9A7EC3" w:rsidRDefault="008417DB" w:rsidP="00F72FC5">
            <w:pPr>
              <w:rPr>
                <w:rFonts w:asciiTheme="majorHAnsi" w:hAnsiTheme="majorHAnsi"/>
                <w:sz w:val="22"/>
                <w:szCs w:val="22"/>
              </w:rPr>
            </w:pPr>
            <w:r w:rsidRPr="005A33F8">
              <w:rPr>
                <w:rFonts w:asciiTheme="majorHAnsi" w:hAnsiTheme="majorHAnsi"/>
                <w:sz w:val="22"/>
                <w:szCs w:val="22"/>
              </w:rPr>
              <w:t>Communication</w:t>
            </w:r>
            <w:r w:rsidR="00C8563F" w:rsidRPr="005A33F8">
              <w:rPr>
                <w:rFonts w:asciiTheme="majorHAnsi" w:hAnsiTheme="majorHAnsi"/>
                <w:sz w:val="22"/>
                <w:szCs w:val="22"/>
              </w:rPr>
              <w:br/>
              <w:t>(</w:t>
            </w:r>
            <w:r w:rsidR="0006266A">
              <w:rPr>
                <w:rFonts w:asciiTheme="majorHAnsi" w:hAnsiTheme="majorHAnsi"/>
                <w:sz w:val="22"/>
                <w:szCs w:val="22"/>
              </w:rPr>
              <w:t>S</w:t>
            </w:r>
            <w:r w:rsidR="00C8563F" w:rsidRPr="005A33F8">
              <w:rPr>
                <w:rFonts w:asciiTheme="majorHAnsi" w:hAnsiTheme="majorHAnsi"/>
                <w:sz w:val="22"/>
                <w:szCs w:val="22"/>
              </w:rPr>
              <w:t>taff:</w:t>
            </w:r>
            <w:r w:rsidR="0006266A">
              <w:rPr>
                <w:rFonts w:asciiTheme="majorHAnsi" w:hAnsiTheme="majorHAnsi"/>
                <w:sz w:val="22"/>
                <w:szCs w:val="22"/>
              </w:rPr>
              <w:t xml:space="preserve">  </w:t>
            </w:r>
            <w:r w:rsidR="00C8563F" w:rsidRPr="005A33F8">
              <w:rPr>
                <w:rFonts w:asciiTheme="majorHAnsi" w:hAnsiTheme="majorHAnsi"/>
                <w:sz w:val="22"/>
                <w:szCs w:val="22"/>
              </w:rPr>
              <w:t>Nicole</w:t>
            </w:r>
            <w:r w:rsidR="00F50C21">
              <w:rPr>
                <w:rFonts w:asciiTheme="majorHAnsi" w:hAnsiTheme="majorHAnsi"/>
                <w:sz w:val="22"/>
                <w:szCs w:val="22"/>
              </w:rPr>
              <w:t xml:space="preserve"> Pare</w:t>
            </w:r>
            <w:r w:rsidR="00C8563F" w:rsidRPr="005A33F8">
              <w:rPr>
                <w:rFonts w:asciiTheme="majorHAnsi" w:hAnsiTheme="majorHAnsi"/>
                <w:sz w:val="22"/>
                <w:szCs w:val="22"/>
              </w:rPr>
              <w:t>)</w:t>
            </w:r>
            <w:r w:rsidRPr="005A33F8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:rsidR="00315DB8" w:rsidRPr="005A33F8" w:rsidRDefault="00315DB8" w:rsidP="00F72FC5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9A7EC3" w:rsidRDefault="008417DB" w:rsidP="00F72FC5">
            <w:pPr>
              <w:rPr>
                <w:rFonts w:asciiTheme="majorHAnsi" w:hAnsiTheme="majorHAnsi"/>
                <w:sz w:val="22"/>
                <w:szCs w:val="22"/>
              </w:rPr>
            </w:pPr>
            <w:r w:rsidRPr="005A33F8">
              <w:rPr>
                <w:rFonts w:asciiTheme="majorHAnsi" w:hAnsiTheme="majorHAnsi"/>
                <w:sz w:val="22"/>
                <w:szCs w:val="22"/>
              </w:rPr>
              <w:t xml:space="preserve">Stewardship </w:t>
            </w:r>
            <w:r w:rsidR="00C8563F" w:rsidRPr="005A33F8">
              <w:rPr>
                <w:rFonts w:asciiTheme="majorHAnsi" w:hAnsiTheme="majorHAnsi"/>
                <w:sz w:val="22"/>
                <w:szCs w:val="22"/>
              </w:rPr>
              <w:br/>
            </w:r>
            <w:r w:rsidR="00DB2E8E" w:rsidRPr="005A33F8">
              <w:rPr>
                <w:rFonts w:asciiTheme="majorHAnsi" w:hAnsiTheme="majorHAnsi"/>
                <w:sz w:val="22"/>
                <w:szCs w:val="22"/>
              </w:rPr>
              <w:t xml:space="preserve">(Staff: </w:t>
            </w:r>
            <w:r w:rsidR="0006266A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DB2E8E" w:rsidRPr="005A33F8">
              <w:rPr>
                <w:rFonts w:asciiTheme="majorHAnsi" w:hAnsiTheme="majorHAnsi"/>
                <w:sz w:val="22"/>
                <w:szCs w:val="22"/>
              </w:rPr>
              <w:t>Sherry</w:t>
            </w:r>
            <w:r w:rsidR="00F50C21">
              <w:rPr>
                <w:rFonts w:asciiTheme="majorHAnsi" w:hAnsiTheme="majorHAnsi"/>
                <w:sz w:val="22"/>
                <w:szCs w:val="22"/>
              </w:rPr>
              <w:t xml:space="preserve"> Lazar</w:t>
            </w:r>
            <w:r w:rsidR="00C8563F" w:rsidRPr="005A33F8">
              <w:rPr>
                <w:rFonts w:asciiTheme="majorHAnsi" w:hAnsiTheme="majorHAnsi"/>
                <w:sz w:val="22"/>
                <w:szCs w:val="22"/>
              </w:rPr>
              <w:t>)</w:t>
            </w:r>
          </w:p>
          <w:p w:rsidR="00315DB8" w:rsidRPr="005A33F8" w:rsidRDefault="00315DB8" w:rsidP="00F72FC5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9A7EC3" w:rsidRPr="005A33F8" w:rsidRDefault="008417DB" w:rsidP="00F72FC5">
            <w:pPr>
              <w:rPr>
                <w:rFonts w:asciiTheme="majorHAnsi" w:hAnsiTheme="majorHAnsi"/>
                <w:sz w:val="22"/>
                <w:szCs w:val="22"/>
              </w:rPr>
            </w:pPr>
            <w:r w:rsidRPr="005A33F8">
              <w:rPr>
                <w:rFonts w:asciiTheme="majorHAnsi" w:hAnsiTheme="majorHAnsi"/>
                <w:sz w:val="22"/>
                <w:szCs w:val="22"/>
              </w:rPr>
              <w:t xml:space="preserve">Nominating </w:t>
            </w:r>
          </w:p>
          <w:p w:rsidR="00C8563F" w:rsidRDefault="00C8563F" w:rsidP="00F72FC5">
            <w:pPr>
              <w:rPr>
                <w:rFonts w:asciiTheme="majorHAnsi" w:hAnsiTheme="majorHAnsi"/>
                <w:sz w:val="22"/>
                <w:szCs w:val="22"/>
              </w:rPr>
            </w:pPr>
            <w:r w:rsidRPr="005A33F8">
              <w:rPr>
                <w:rFonts w:asciiTheme="majorHAnsi" w:hAnsiTheme="majorHAnsi"/>
                <w:sz w:val="22"/>
                <w:szCs w:val="22"/>
              </w:rPr>
              <w:t xml:space="preserve">(Staff: </w:t>
            </w:r>
            <w:r w:rsidR="0006266A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5A33F8">
              <w:rPr>
                <w:rFonts w:asciiTheme="majorHAnsi" w:hAnsiTheme="majorHAnsi"/>
                <w:sz w:val="22"/>
                <w:szCs w:val="22"/>
              </w:rPr>
              <w:t>Terri</w:t>
            </w:r>
            <w:r w:rsidR="00F50C21">
              <w:rPr>
                <w:rFonts w:asciiTheme="majorHAnsi" w:hAnsiTheme="majorHAnsi"/>
                <w:sz w:val="22"/>
                <w:szCs w:val="22"/>
              </w:rPr>
              <w:t xml:space="preserve"> Taylor</w:t>
            </w:r>
            <w:r w:rsidRPr="005A33F8">
              <w:rPr>
                <w:rFonts w:asciiTheme="majorHAnsi" w:hAnsiTheme="majorHAnsi"/>
                <w:sz w:val="22"/>
                <w:szCs w:val="22"/>
              </w:rPr>
              <w:t>)</w:t>
            </w:r>
          </w:p>
          <w:p w:rsidR="00315DB8" w:rsidRPr="005A33F8" w:rsidRDefault="00315DB8" w:rsidP="00F72FC5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9A7EC3" w:rsidRPr="005A33F8" w:rsidRDefault="00C8563F" w:rsidP="00F72FC5">
            <w:pPr>
              <w:rPr>
                <w:rFonts w:asciiTheme="majorHAnsi" w:hAnsiTheme="majorHAnsi"/>
                <w:sz w:val="22"/>
                <w:szCs w:val="22"/>
              </w:rPr>
            </w:pPr>
            <w:r w:rsidRPr="005A33F8">
              <w:rPr>
                <w:rFonts w:asciiTheme="majorHAnsi" w:hAnsiTheme="majorHAnsi"/>
                <w:sz w:val="22"/>
                <w:szCs w:val="22"/>
              </w:rPr>
              <w:t xml:space="preserve">Scholarship Committee </w:t>
            </w:r>
          </w:p>
          <w:p w:rsidR="00914054" w:rsidRDefault="006152FA" w:rsidP="00F72FC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(Staff: </w:t>
            </w:r>
            <w:r w:rsidR="0006266A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>Julie Smith</w:t>
            </w:r>
            <w:r w:rsidR="00C8563F" w:rsidRPr="005A33F8">
              <w:rPr>
                <w:rFonts w:asciiTheme="majorHAnsi" w:hAnsiTheme="majorHAnsi"/>
                <w:sz w:val="22"/>
                <w:szCs w:val="22"/>
              </w:rPr>
              <w:t>)</w:t>
            </w:r>
          </w:p>
          <w:p w:rsidR="00F50C21" w:rsidRPr="005A33F8" w:rsidRDefault="00F50C21" w:rsidP="00F72FC5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926A88" w:rsidRPr="005A33F8" w:rsidRDefault="00EF4CEF" w:rsidP="00F72FC5">
            <w:pPr>
              <w:rPr>
                <w:rFonts w:asciiTheme="majorHAnsi" w:hAnsiTheme="majorHAnsi"/>
                <w:sz w:val="22"/>
                <w:szCs w:val="22"/>
              </w:rPr>
            </w:pPr>
            <w:r w:rsidRPr="005A33F8">
              <w:rPr>
                <w:rFonts w:asciiTheme="majorHAnsi" w:hAnsiTheme="majorHAnsi"/>
                <w:sz w:val="22"/>
                <w:szCs w:val="22"/>
              </w:rPr>
              <w:t>3</w:t>
            </w:r>
            <w:r w:rsidR="00926A88" w:rsidRPr="005A33F8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06266A">
              <w:rPr>
                <w:rFonts w:asciiTheme="majorHAnsi" w:hAnsiTheme="majorHAnsi"/>
                <w:sz w:val="22"/>
                <w:szCs w:val="22"/>
              </w:rPr>
              <w:t>PM</w:t>
            </w:r>
            <w:r w:rsidR="00926A88" w:rsidRPr="005A33F8">
              <w:rPr>
                <w:rFonts w:asciiTheme="majorHAnsi" w:hAnsiTheme="majorHAnsi"/>
                <w:sz w:val="22"/>
                <w:szCs w:val="22"/>
              </w:rPr>
              <w:t xml:space="preserve">: </w:t>
            </w:r>
            <w:r w:rsidR="0006266A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926A88" w:rsidRPr="005A33F8">
              <w:rPr>
                <w:rFonts w:asciiTheme="majorHAnsi" w:hAnsiTheme="majorHAnsi"/>
                <w:sz w:val="22"/>
                <w:szCs w:val="22"/>
              </w:rPr>
              <w:t>Full Board Resumes</w:t>
            </w:r>
          </w:p>
          <w:p w:rsidR="00914054" w:rsidRPr="008824CC" w:rsidRDefault="00914054" w:rsidP="00F72FC5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130" w:type="dxa"/>
            <w:shd w:val="clear" w:color="auto" w:fill="CCC0D9"/>
          </w:tcPr>
          <w:p w:rsidR="00926A88" w:rsidRDefault="00926A88" w:rsidP="00F72FC5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315DB8" w:rsidRDefault="004355B2" w:rsidP="00F72FC5">
            <w:pPr>
              <w:rPr>
                <w:rFonts w:asciiTheme="majorHAnsi" w:hAnsiTheme="majorHAnsi"/>
                <w:sz w:val="22"/>
                <w:szCs w:val="22"/>
              </w:rPr>
            </w:pPr>
            <w:r w:rsidRPr="004355B2">
              <w:rPr>
                <w:rFonts w:asciiTheme="majorHAnsi" w:hAnsiTheme="majorHAnsi"/>
                <w:b/>
                <w:sz w:val="22"/>
                <w:szCs w:val="22"/>
              </w:rPr>
              <w:t xml:space="preserve">Awards and Recognition: </w:t>
            </w:r>
            <w:r w:rsidR="0006266A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="006062F1">
              <w:rPr>
                <w:rFonts w:asciiTheme="majorHAnsi" w:hAnsiTheme="majorHAnsi"/>
                <w:b/>
                <w:sz w:val="22"/>
                <w:szCs w:val="22"/>
              </w:rPr>
              <w:t>Founders Room, Old Main</w:t>
            </w:r>
            <w:r>
              <w:rPr>
                <w:rFonts w:asciiTheme="majorHAnsi" w:hAnsiTheme="majorHAnsi"/>
                <w:sz w:val="22"/>
                <w:szCs w:val="22"/>
              </w:rPr>
              <w:br/>
              <w:t>C</w:t>
            </w:r>
            <w:r w:rsidR="001D34CF">
              <w:rPr>
                <w:rFonts w:asciiTheme="majorHAnsi" w:hAnsiTheme="majorHAnsi"/>
                <w:sz w:val="22"/>
                <w:szCs w:val="22"/>
              </w:rPr>
              <w:t>o-</w:t>
            </w:r>
            <w:r w:rsidR="0006266A">
              <w:rPr>
                <w:rFonts w:asciiTheme="majorHAnsi" w:hAnsiTheme="majorHAnsi"/>
                <w:sz w:val="22"/>
                <w:szCs w:val="22"/>
              </w:rPr>
              <w:t>C</w:t>
            </w:r>
            <w:r>
              <w:rPr>
                <w:rFonts w:asciiTheme="majorHAnsi" w:hAnsiTheme="majorHAnsi"/>
                <w:sz w:val="22"/>
                <w:szCs w:val="22"/>
              </w:rPr>
              <w:t>hair</w:t>
            </w:r>
            <w:r w:rsidR="001D34CF">
              <w:rPr>
                <w:rFonts w:asciiTheme="majorHAnsi" w:hAnsiTheme="majorHAnsi"/>
                <w:sz w:val="22"/>
                <w:szCs w:val="22"/>
              </w:rPr>
              <w:t>s</w:t>
            </w:r>
            <w:r>
              <w:rPr>
                <w:rFonts w:asciiTheme="majorHAnsi" w:hAnsiTheme="majorHAnsi"/>
                <w:sz w:val="22"/>
                <w:szCs w:val="22"/>
              </w:rPr>
              <w:t>, John Jokela ’89</w:t>
            </w:r>
            <w:r w:rsidR="001D34CF">
              <w:rPr>
                <w:rFonts w:asciiTheme="majorHAnsi" w:hAnsiTheme="majorHAnsi"/>
                <w:sz w:val="22"/>
                <w:szCs w:val="22"/>
              </w:rPr>
              <w:t xml:space="preserve"> and Peter Graening ’04</w:t>
            </w:r>
          </w:p>
          <w:p w:rsidR="00C8563F" w:rsidRDefault="001D34CF" w:rsidP="00F72FC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4355B2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:rsidR="004355B2" w:rsidRDefault="004355B2" w:rsidP="00F72FC5">
            <w:pPr>
              <w:rPr>
                <w:rFonts w:asciiTheme="majorHAnsi" w:hAnsiTheme="majorHAnsi"/>
                <w:sz w:val="22"/>
                <w:szCs w:val="22"/>
              </w:rPr>
            </w:pPr>
            <w:r w:rsidRPr="004355B2">
              <w:rPr>
                <w:rFonts w:asciiTheme="majorHAnsi" w:hAnsiTheme="majorHAnsi"/>
                <w:b/>
                <w:sz w:val="22"/>
                <w:szCs w:val="22"/>
              </w:rPr>
              <w:t xml:space="preserve">Communication: </w:t>
            </w:r>
            <w:r w:rsidR="0006266A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="006062F1">
              <w:rPr>
                <w:rFonts w:asciiTheme="majorHAnsi" w:hAnsiTheme="majorHAnsi"/>
                <w:b/>
                <w:sz w:val="22"/>
                <w:szCs w:val="22"/>
              </w:rPr>
              <w:t>Founders Room, Old Main</w:t>
            </w:r>
            <w:r>
              <w:rPr>
                <w:rFonts w:asciiTheme="majorHAnsi" w:hAnsiTheme="majorHAnsi"/>
                <w:sz w:val="22"/>
                <w:szCs w:val="22"/>
              </w:rPr>
              <w:br/>
              <w:t xml:space="preserve">Chair, John Gardner ’00 </w:t>
            </w:r>
          </w:p>
          <w:p w:rsidR="00315DB8" w:rsidRDefault="00315DB8" w:rsidP="00F72FC5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4355B2" w:rsidRDefault="004355B2" w:rsidP="00F72FC5">
            <w:pPr>
              <w:rPr>
                <w:rFonts w:asciiTheme="majorHAnsi" w:hAnsiTheme="majorHAnsi"/>
                <w:sz w:val="22"/>
                <w:szCs w:val="22"/>
              </w:rPr>
            </w:pPr>
            <w:r w:rsidRPr="00CD2EB3">
              <w:rPr>
                <w:rFonts w:asciiTheme="majorHAnsi" w:hAnsiTheme="majorHAnsi"/>
                <w:b/>
                <w:sz w:val="22"/>
                <w:szCs w:val="22"/>
              </w:rPr>
              <w:t xml:space="preserve">Stewardship: </w:t>
            </w:r>
            <w:r w:rsidR="0006266A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="002B0F11">
              <w:rPr>
                <w:rFonts w:asciiTheme="majorHAnsi" w:hAnsiTheme="majorHAnsi"/>
                <w:b/>
                <w:sz w:val="22"/>
                <w:szCs w:val="22"/>
              </w:rPr>
              <w:t xml:space="preserve">Room </w:t>
            </w:r>
            <w:r w:rsidR="0006266A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="00F50C21">
              <w:rPr>
                <w:rFonts w:asciiTheme="majorHAnsi" w:hAnsiTheme="majorHAnsi"/>
                <w:b/>
                <w:sz w:val="22"/>
                <w:szCs w:val="22"/>
              </w:rPr>
              <w:t>002, Old Main</w:t>
            </w:r>
            <w:r w:rsidRPr="00CD2EB3">
              <w:rPr>
                <w:rFonts w:asciiTheme="majorHAnsi" w:hAnsiTheme="majorHAnsi"/>
                <w:sz w:val="22"/>
                <w:szCs w:val="22"/>
              </w:rPr>
              <w:br/>
              <w:t xml:space="preserve">Chair, Brian Valleskey ’97 </w:t>
            </w:r>
          </w:p>
          <w:p w:rsidR="00315DB8" w:rsidRPr="00CD2EB3" w:rsidRDefault="00315DB8" w:rsidP="00F72FC5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4355B2" w:rsidRPr="004355B2" w:rsidRDefault="004355B2" w:rsidP="00F72FC5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CD2EB3">
              <w:rPr>
                <w:rFonts w:asciiTheme="majorHAnsi" w:hAnsiTheme="majorHAnsi"/>
                <w:b/>
                <w:sz w:val="22"/>
                <w:szCs w:val="22"/>
              </w:rPr>
              <w:t>Nominating</w:t>
            </w:r>
            <w:r w:rsidR="0006266A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 w:rsidRPr="00CD2EB3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="0006266A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="006062F1" w:rsidRPr="00CD2EB3">
              <w:rPr>
                <w:rFonts w:asciiTheme="majorHAnsi" w:hAnsiTheme="majorHAnsi"/>
                <w:b/>
                <w:sz w:val="22"/>
                <w:szCs w:val="22"/>
              </w:rPr>
              <w:t>Room 203, Old</w:t>
            </w:r>
            <w:r w:rsidR="006062F1">
              <w:rPr>
                <w:rFonts w:asciiTheme="majorHAnsi" w:hAnsiTheme="majorHAnsi"/>
                <w:b/>
                <w:sz w:val="22"/>
                <w:szCs w:val="22"/>
              </w:rPr>
              <w:t xml:space="preserve"> Main</w:t>
            </w:r>
          </w:p>
          <w:p w:rsidR="004355B2" w:rsidRDefault="0006266A" w:rsidP="00F72FC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Chair, Melissa Hardin</w:t>
            </w:r>
            <w:r w:rsidR="004355B2">
              <w:rPr>
                <w:rFonts w:asciiTheme="majorHAnsi" w:hAnsiTheme="majorHAnsi"/>
                <w:sz w:val="22"/>
                <w:szCs w:val="22"/>
              </w:rPr>
              <w:t xml:space="preserve"> ’87 </w:t>
            </w:r>
          </w:p>
          <w:p w:rsidR="00315DB8" w:rsidRDefault="00315DB8" w:rsidP="00F72FC5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4355B2" w:rsidRPr="006152FA" w:rsidRDefault="006152FA" w:rsidP="00F72FC5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6152FA">
              <w:rPr>
                <w:rFonts w:asciiTheme="majorHAnsi" w:hAnsiTheme="majorHAnsi"/>
                <w:b/>
                <w:sz w:val="22"/>
                <w:szCs w:val="22"/>
              </w:rPr>
              <w:t xml:space="preserve">Scholarship: </w:t>
            </w:r>
            <w:r w:rsidR="0006266A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Pr="006152FA">
              <w:rPr>
                <w:rFonts w:asciiTheme="majorHAnsi" w:hAnsiTheme="majorHAnsi"/>
                <w:b/>
                <w:sz w:val="22"/>
                <w:szCs w:val="22"/>
              </w:rPr>
              <w:t>Room 213C, Old Main</w:t>
            </w:r>
          </w:p>
          <w:p w:rsidR="004355B2" w:rsidRPr="004355B2" w:rsidRDefault="004355B2" w:rsidP="00DD2808">
            <w:pPr>
              <w:rPr>
                <w:rFonts w:asciiTheme="majorHAnsi" w:hAnsiTheme="majorHAnsi"/>
                <w:sz w:val="22"/>
                <w:szCs w:val="22"/>
              </w:rPr>
            </w:pPr>
            <w:r w:rsidRPr="006152FA">
              <w:rPr>
                <w:rFonts w:asciiTheme="majorHAnsi" w:hAnsiTheme="majorHAnsi"/>
                <w:sz w:val="22"/>
                <w:szCs w:val="22"/>
              </w:rPr>
              <w:t>Chair, Melanie Patterson ’79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</w:tr>
      <w:tr w:rsidR="008C74F0" w:rsidTr="00E15A8A">
        <w:tc>
          <w:tcPr>
            <w:tcW w:w="4770" w:type="dxa"/>
          </w:tcPr>
          <w:p w:rsidR="008C74F0" w:rsidRDefault="008C74F0" w:rsidP="00CC3669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8C74F0" w:rsidRDefault="008C74F0" w:rsidP="00CC3669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3 </w:t>
            </w:r>
            <w:r w:rsidR="0006266A">
              <w:rPr>
                <w:rFonts w:asciiTheme="majorHAnsi" w:hAnsiTheme="majorHAnsi"/>
                <w:sz w:val="22"/>
                <w:szCs w:val="22"/>
              </w:rPr>
              <w:t xml:space="preserve">PM: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College of Fine Arts and Communication</w:t>
            </w:r>
          </w:p>
          <w:p w:rsidR="008C74F0" w:rsidRPr="008824CC" w:rsidRDefault="008C74F0" w:rsidP="00CC3669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130" w:type="dxa"/>
          </w:tcPr>
          <w:p w:rsidR="008C74F0" w:rsidRDefault="008C74F0" w:rsidP="00CC3669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8C74F0" w:rsidRDefault="008C74F0" w:rsidP="00CC3669">
            <w:r w:rsidRPr="008C74F0">
              <w:t>Rhonda Sprague, Interim Dean, College of Fine Arts and Communication</w:t>
            </w:r>
          </w:p>
          <w:p w:rsidR="00F50C21" w:rsidRPr="008C74F0" w:rsidRDefault="00F50C21" w:rsidP="00CC3669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C95936" w:rsidTr="00E15A8A">
        <w:tc>
          <w:tcPr>
            <w:tcW w:w="4770" w:type="dxa"/>
          </w:tcPr>
          <w:p w:rsidR="00F50C21" w:rsidRDefault="00F50C21" w:rsidP="00CC3669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C95936" w:rsidRPr="008824CC" w:rsidRDefault="00EF4CEF" w:rsidP="00CC3669">
            <w:pPr>
              <w:rPr>
                <w:rFonts w:asciiTheme="majorHAnsi" w:hAnsiTheme="majorHAnsi"/>
                <w:sz w:val="22"/>
                <w:szCs w:val="22"/>
              </w:rPr>
            </w:pPr>
            <w:r w:rsidRPr="008824CC">
              <w:rPr>
                <w:rFonts w:asciiTheme="majorHAnsi" w:hAnsiTheme="majorHAnsi"/>
                <w:sz w:val="22"/>
                <w:szCs w:val="22"/>
              </w:rPr>
              <w:t>3</w:t>
            </w:r>
            <w:r w:rsidR="008C74F0">
              <w:rPr>
                <w:rFonts w:asciiTheme="majorHAnsi" w:hAnsiTheme="majorHAnsi"/>
                <w:sz w:val="22"/>
                <w:szCs w:val="22"/>
              </w:rPr>
              <w:t>:30</w:t>
            </w:r>
            <w:r w:rsidR="003A07F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06266A">
              <w:rPr>
                <w:rFonts w:asciiTheme="majorHAnsi" w:hAnsiTheme="majorHAnsi"/>
                <w:sz w:val="22"/>
                <w:szCs w:val="22"/>
              </w:rPr>
              <w:t>PM</w:t>
            </w:r>
            <w:r w:rsidR="00C95936" w:rsidRPr="008824CC">
              <w:rPr>
                <w:rFonts w:asciiTheme="majorHAnsi" w:hAnsiTheme="majorHAnsi"/>
                <w:sz w:val="22"/>
                <w:szCs w:val="22"/>
              </w:rPr>
              <w:t xml:space="preserve">: </w:t>
            </w:r>
            <w:r w:rsidR="0006266A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CC3669" w:rsidRPr="008824CC">
              <w:rPr>
                <w:rFonts w:asciiTheme="majorHAnsi" w:hAnsiTheme="majorHAnsi"/>
                <w:sz w:val="22"/>
                <w:szCs w:val="22"/>
              </w:rPr>
              <w:t>Committee reports</w:t>
            </w:r>
          </w:p>
          <w:p w:rsidR="00CC3669" w:rsidRPr="008824CC" w:rsidRDefault="00CC3669" w:rsidP="00CC3669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CC3669" w:rsidRDefault="00CC3669" w:rsidP="00CC3669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3A0E8B" w:rsidRDefault="003A0E8B" w:rsidP="00CC3669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3A0E8B" w:rsidRDefault="003A0E8B" w:rsidP="00CC3669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3A0E8B" w:rsidRDefault="003A0E8B" w:rsidP="00CC3669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3A0E8B" w:rsidRDefault="003A0E8B" w:rsidP="00CC3669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3A0E8B" w:rsidRDefault="003A0E8B" w:rsidP="00CC3669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3A0E8B" w:rsidRDefault="003A0E8B" w:rsidP="00CC3669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3A0E8B" w:rsidRDefault="003A0E8B" w:rsidP="00CC3669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3A0E8B" w:rsidRDefault="003A0E8B" w:rsidP="00CC3669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3A0E8B" w:rsidRDefault="003A0E8B" w:rsidP="00CC3669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3A0E8B" w:rsidRDefault="003A0E8B" w:rsidP="00CC3669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3A0E8B" w:rsidRDefault="003A0E8B" w:rsidP="00CC3669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3A0E8B" w:rsidRDefault="003A0E8B" w:rsidP="00CC3669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3A0E8B" w:rsidRDefault="003A0E8B" w:rsidP="00CC3669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3A0E8B" w:rsidRDefault="003A0E8B" w:rsidP="00CC3669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3A0E8B" w:rsidRPr="008824CC" w:rsidRDefault="002B0F11" w:rsidP="00CC3669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(</w:t>
            </w:r>
            <w:r w:rsidR="003A0E8B">
              <w:rPr>
                <w:rFonts w:asciiTheme="majorHAnsi" w:hAnsiTheme="majorHAnsi"/>
                <w:sz w:val="22"/>
                <w:szCs w:val="22"/>
              </w:rPr>
              <w:t>Committee reports</w:t>
            </w:r>
            <w:r>
              <w:rPr>
                <w:rFonts w:asciiTheme="majorHAnsi" w:hAnsiTheme="majorHAnsi"/>
                <w:sz w:val="22"/>
                <w:szCs w:val="22"/>
              </w:rPr>
              <w:t>,</w:t>
            </w:r>
            <w:r w:rsidR="003A0E8B">
              <w:rPr>
                <w:rFonts w:asciiTheme="majorHAnsi" w:hAnsiTheme="majorHAnsi"/>
                <w:sz w:val="22"/>
                <w:szCs w:val="22"/>
              </w:rPr>
              <w:t xml:space="preserve"> continued</w:t>
            </w:r>
            <w:r>
              <w:rPr>
                <w:rFonts w:asciiTheme="majorHAnsi" w:hAnsiTheme="majorHAnsi"/>
                <w:sz w:val="22"/>
                <w:szCs w:val="22"/>
              </w:rPr>
              <w:t>)</w:t>
            </w:r>
          </w:p>
        </w:tc>
        <w:tc>
          <w:tcPr>
            <w:tcW w:w="5130" w:type="dxa"/>
          </w:tcPr>
          <w:p w:rsidR="00F50C21" w:rsidRDefault="00F50C21" w:rsidP="00CC3669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EF4CEF" w:rsidRPr="008824CC" w:rsidRDefault="00DD2808" w:rsidP="00CC3669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Executive Committee:  </w:t>
            </w:r>
            <w:r w:rsidR="00EF4CEF" w:rsidRPr="008824CC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="008417DB">
              <w:rPr>
                <w:rFonts w:asciiTheme="majorHAnsi" w:hAnsiTheme="majorHAnsi"/>
                <w:sz w:val="22"/>
                <w:szCs w:val="22"/>
              </w:rPr>
              <w:t>Tamara Moore ’92</w:t>
            </w:r>
            <w:r>
              <w:rPr>
                <w:rFonts w:asciiTheme="majorHAnsi" w:hAnsiTheme="majorHAnsi"/>
                <w:sz w:val="22"/>
                <w:szCs w:val="22"/>
              </w:rPr>
              <w:t>,</w:t>
            </w:r>
            <w:r w:rsidR="00EF4CEF" w:rsidRPr="008824CC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>P</w:t>
            </w:r>
            <w:r w:rsidR="00EF4CEF" w:rsidRPr="008824CC">
              <w:rPr>
                <w:rFonts w:asciiTheme="majorHAnsi" w:hAnsiTheme="majorHAnsi"/>
                <w:sz w:val="22"/>
                <w:szCs w:val="22"/>
              </w:rPr>
              <w:t>resident</w:t>
            </w:r>
            <w:r w:rsidR="00264545">
              <w:rPr>
                <w:rFonts w:asciiTheme="majorHAnsi" w:hAnsiTheme="majorHAnsi"/>
                <w:sz w:val="22"/>
                <w:szCs w:val="22"/>
              </w:rPr>
              <w:t xml:space="preserve"> –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264545">
              <w:rPr>
                <w:rFonts w:asciiTheme="majorHAnsi" w:hAnsiTheme="majorHAnsi"/>
                <w:sz w:val="22"/>
                <w:szCs w:val="22"/>
              </w:rPr>
              <w:t>Appreciative inquiry (15</w:t>
            </w:r>
            <w:r w:rsidR="003A07F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="003A07F3">
              <w:rPr>
                <w:rFonts w:asciiTheme="majorHAnsi" w:hAnsiTheme="majorHAnsi"/>
                <w:sz w:val="22"/>
                <w:szCs w:val="22"/>
              </w:rPr>
              <w:t>mins</w:t>
            </w:r>
            <w:proofErr w:type="spellEnd"/>
            <w:r w:rsidR="003A07F3">
              <w:rPr>
                <w:rFonts w:asciiTheme="majorHAnsi" w:hAnsiTheme="majorHAnsi"/>
                <w:sz w:val="22"/>
                <w:szCs w:val="22"/>
              </w:rPr>
              <w:t>)</w:t>
            </w:r>
          </w:p>
          <w:p w:rsidR="00EF4CEF" w:rsidRPr="008824CC" w:rsidRDefault="00EF4CEF" w:rsidP="00CC3669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CC3669" w:rsidRPr="008824CC" w:rsidRDefault="00CC3669" w:rsidP="00CC3669">
            <w:pPr>
              <w:rPr>
                <w:rFonts w:asciiTheme="majorHAnsi" w:hAnsiTheme="majorHAnsi"/>
                <w:sz w:val="22"/>
                <w:szCs w:val="22"/>
              </w:rPr>
            </w:pPr>
            <w:r w:rsidRPr="008824CC">
              <w:rPr>
                <w:rFonts w:asciiTheme="majorHAnsi" w:hAnsiTheme="majorHAnsi"/>
                <w:b/>
                <w:sz w:val="22"/>
                <w:szCs w:val="22"/>
              </w:rPr>
              <w:t>Awards and Recognition</w:t>
            </w:r>
            <w:r w:rsidR="00DD2808">
              <w:rPr>
                <w:rFonts w:asciiTheme="majorHAnsi" w:hAnsiTheme="majorHAnsi"/>
                <w:b/>
                <w:sz w:val="22"/>
                <w:szCs w:val="22"/>
              </w:rPr>
              <w:t xml:space="preserve">: </w:t>
            </w:r>
            <w:r w:rsidRPr="008824CC">
              <w:rPr>
                <w:rFonts w:asciiTheme="majorHAnsi" w:hAnsiTheme="majorHAnsi"/>
                <w:sz w:val="22"/>
                <w:szCs w:val="22"/>
              </w:rPr>
              <w:t xml:space="preserve"> John Jokela</w:t>
            </w:r>
            <w:r w:rsidR="00DD2808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BA1A9A" w:rsidRPr="008824CC">
              <w:rPr>
                <w:rFonts w:asciiTheme="majorHAnsi" w:hAnsiTheme="majorHAnsi"/>
                <w:sz w:val="22"/>
                <w:szCs w:val="22"/>
              </w:rPr>
              <w:t xml:space="preserve"> ’89</w:t>
            </w:r>
            <w:r w:rsidR="00DD2808">
              <w:rPr>
                <w:rFonts w:asciiTheme="majorHAnsi" w:hAnsiTheme="majorHAnsi"/>
                <w:sz w:val="22"/>
                <w:szCs w:val="22"/>
              </w:rPr>
              <w:t xml:space="preserve"> &amp; Peter Graening</w:t>
            </w:r>
            <w:r w:rsidR="00F50C21">
              <w:rPr>
                <w:rFonts w:asciiTheme="majorHAnsi" w:hAnsiTheme="majorHAnsi"/>
                <w:sz w:val="22"/>
                <w:szCs w:val="22"/>
              </w:rPr>
              <w:t xml:space="preserve"> ’04 </w:t>
            </w:r>
            <w:r w:rsidR="00BA1A9A" w:rsidRPr="008824CC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:rsidR="00002473" w:rsidRPr="008824CC" w:rsidRDefault="00002473" w:rsidP="00CC3669">
            <w:pPr>
              <w:rPr>
                <w:rFonts w:asciiTheme="majorHAnsi" w:hAnsiTheme="majorHAnsi"/>
                <w:i/>
                <w:sz w:val="22"/>
                <w:szCs w:val="22"/>
              </w:rPr>
            </w:pPr>
          </w:p>
          <w:p w:rsidR="00DD2808" w:rsidRDefault="00CC3669" w:rsidP="00CC366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8824CC">
              <w:rPr>
                <w:rFonts w:asciiTheme="majorHAnsi" w:hAnsiTheme="majorHAnsi"/>
                <w:b/>
                <w:sz w:val="22"/>
                <w:szCs w:val="22"/>
              </w:rPr>
              <w:t>Communication</w:t>
            </w:r>
            <w:r w:rsidR="00F50C21">
              <w:rPr>
                <w:rFonts w:asciiTheme="majorHAnsi" w:hAnsiTheme="majorHAnsi"/>
                <w:b/>
                <w:sz w:val="22"/>
                <w:szCs w:val="22"/>
              </w:rPr>
              <w:t>s Committee</w:t>
            </w:r>
            <w:r w:rsidR="00DD2808">
              <w:rPr>
                <w:rFonts w:asciiTheme="majorHAnsi" w:hAnsiTheme="majorHAnsi"/>
                <w:sz w:val="22"/>
                <w:szCs w:val="22"/>
              </w:rPr>
              <w:t xml:space="preserve">: </w:t>
            </w:r>
            <w:r w:rsidRPr="008824CC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662B00">
              <w:rPr>
                <w:rFonts w:asciiTheme="majorHAnsi" w:hAnsiTheme="majorHAnsi"/>
                <w:sz w:val="22"/>
                <w:szCs w:val="22"/>
              </w:rPr>
              <w:t>John Gardner</w:t>
            </w:r>
            <w:r w:rsidR="00507EDD">
              <w:rPr>
                <w:rFonts w:asciiTheme="majorHAnsi" w:hAnsiTheme="majorHAnsi"/>
                <w:sz w:val="22"/>
                <w:szCs w:val="22"/>
              </w:rPr>
              <w:t xml:space="preserve"> ’00 </w:t>
            </w:r>
            <w:r w:rsidR="00002473" w:rsidRPr="008824CC">
              <w:rPr>
                <w:rFonts w:asciiTheme="majorHAnsi" w:hAnsiTheme="majorHAnsi"/>
                <w:sz w:val="22"/>
                <w:szCs w:val="22"/>
              </w:rPr>
              <w:br/>
            </w:r>
          </w:p>
          <w:p w:rsidR="00CD2EB3" w:rsidRDefault="00CC3669" w:rsidP="00CC3669">
            <w:pPr>
              <w:rPr>
                <w:rFonts w:asciiTheme="majorHAnsi" w:hAnsiTheme="majorHAnsi"/>
                <w:sz w:val="22"/>
                <w:szCs w:val="22"/>
              </w:rPr>
            </w:pPr>
            <w:r w:rsidRPr="008824CC">
              <w:rPr>
                <w:rFonts w:asciiTheme="majorHAnsi" w:hAnsiTheme="majorHAnsi"/>
                <w:b/>
                <w:sz w:val="22"/>
                <w:szCs w:val="22"/>
              </w:rPr>
              <w:t>Nominating</w:t>
            </w:r>
            <w:r w:rsidR="00F50C21">
              <w:rPr>
                <w:rFonts w:asciiTheme="majorHAnsi" w:hAnsiTheme="majorHAnsi"/>
                <w:b/>
                <w:sz w:val="22"/>
                <w:szCs w:val="22"/>
              </w:rPr>
              <w:t xml:space="preserve"> Committee</w:t>
            </w:r>
            <w:r w:rsidR="00DD2808">
              <w:rPr>
                <w:rFonts w:asciiTheme="majorHAnsi" w:hAnsiTheme="majorHAnsi"/>
                <w:b/>
                <w:sz w:val="22"/>
                <w:szCs w:val="22"/>
              </w:rPr>
              <w:t xml:space="preserve">:  </w:t>
            </w:r>
            <w:r w:rsidRPr="008824CC">
              <w:rPr>
                <w:rFonts w:asciiTheme="majorHAnsi" w:hAnsiTheme="majorHAnsi"/>
                <w:sz w:val="22"/>
                <w:szCs w:val="22"/>
              </w:rPr>
              <w:t xml:space="preserve"> Melissa Hardin ’87</w:t>
            </w:r>
            <w:r w:rsidR="00EF4CEF" w:rsidRPr="008824CC">
              <w:rPr>
                <w:rFonts w:asciiTheme="majorHAnsi" w:hAnsiTheme="majorHAnsi"/>
                <w:sz w:val="22"/>
                <w:szCs w:val="22"/>
              </w:rPr>
              <w:t xml:space="preserve">, </w:t>
            </w:r>
          </w:p>
          <w:p w:rsidR="00CD2EB3" w:rsidRDefault="00CD2EB3" w:rsidP="00CC3669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Presentation of New Member Slate</w:t>
            </w:r>
          </w:p>
          <w:p w:rsidR="00CD2EB3" w:rsidRPr="00CD2EB3" w:rsidRDefault="00CD2EB3" w:rsidP="00CC366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CD2EB3">
              <w:rPr>
                <w:rFonts w:asciiTheme="majorHAnsi" w:hAnsiTheme="majorHAnsi"/>
                <w:b/>
                <w:sz w:val="22"/>
                <w:szCs w:val="22"/>
              </w:rPr>
              <w:t>MOTION NEEDED</w:t>
            </w:r>
          </w:p>
          <w:p w:rsidR="002E7BCF" w:rsidRDefault="002E7BCF" w:rsidP="00CC3669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DD2808" w:rsidRDefault="00BB0259" w:rsidP="00CC3669">
            <w:pPr>
              <w:rPr>
                <w:rFonts w:asciiTheme="majorHAnsi" w:hAnsiTheme="majorHAnsi"/>
                <w:sz w:val="22"/>
                <w:szCs w:val="22"/>
              </w:rPr>
            </w:pPr>
            <w:r w:rsidRPr="008824CC">
              <w:rPr>
                <w:rFonts w:asciiTheme="majorHAnsi" w:hAnsiTheme="majorHAnsi"/>
                <w:sz w:val="22"/>
                <w:szCs w:val="22"/>
              </w:rPr>
              <w:br/>
            </w:r>
          </w:p>
          <w:p w:rsidR="00DD2808" w:rsidRDefault="00DD2808" w:rsidP="00CC3669">
            <w:pPr>
              <w:rPr>
                <w:rFonts w:asciiTheme="majorHAnsi" w:hAnsiTheme="majorHAnsi"/>
                <w:sz w:val="22"/>
                <w:szCs w:val="22"/>
              </w:rPr>
            </w:pPr>
            <w:r w:rsidRPr="00DD2808"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>Nominating Committee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(continued)</w:t>
            </w:r>
          </w:p>
          <w:p w:rsidR="00BB0259" w:rsidRPr="008824CC" w:rsidRDefault="00BB0259" w:rsidP="00CC366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8824CC">
              <w:rPr>
                <w:rFonts w:asciiTheme="majorHAnsi" w:hAnsiTheme="majorHAnsi"/>
                <w:sz w:val="22"/>
                <w:szCs w:val="22"/>
              </w:rPr>
              <w:t>P</w:t>
            </w:r>
            <w:r w:rsidR="00EF4CEF" w:rsidRPr="008824CC">
              <w:rPr>
                <w:rFonts w:asciiTheme="majorHAnsi" w:hAnsiTheme="majorHAnsi"/>
                <w:sz w:val="22"/>
                <w:szCs w:val="22"/>
              </w:rPr>
              <w:t xml:space="preserve">resentation of </w:t>
            </w:r>
            <w:r w:rsidR="002E7BCF">
              <w:rPr>
                <w:rFonts w:asciiTheme="majorHAnsi" w:hAnsiTheme="majorHAnsi"/>
                <w:sz w:val="22"/>
                <w:szCs w:val="22"/>
              </w:rPr>
              <w:t>Emeritus member: Betty Jenkins</w:t>
            </w:r>
            <w:r w:rsidR="00CC3669" w:rsidRPr="008824CC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CC3669" w:rsidRPr="008824CC">
              <w:rPr>
                <w:rFonts w:asciiTheme="majorHAnsi" w:hAnsiTheme="majorHAnsi"/>
                <w:b/>
                <w:sz w:val="22"/>
                <w:szCs w:val="22"/>
              </w:rPr>
              <w:t xml:space="preserve">MOTION NEEDED </w:t>
            </w:r>
          </w:p>
          <w:p w:rsidR="00BB0259" w:rsidRDefault="00BB0259" w:rsidP="00CC3669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BB0259" w:rsidRPr="008824CC" w:rsidRDefault="00BB0259" w:rsidP="00CC3669">
            <w:pPr>
              <w:rPr>
                <w:rFonts w:asciiTheme="majorHAnsi" w:hAnsiTheme="majorHAnsi"/>
                <w:sz w:val="22"/>
                <w:szCs w:val="22"/>
              </w:rPr>
            </w:pPr>
            <w:r w:rsidRPr="008824CC">
              <w:rPr>
                <w:rFonts w:asciiTheme="majorHAnsi" w:hAnsiTheme="majorHAnsi"/>
                <w:b/>
                <w:sz w:val="22"/>
                <w:szCs w:val="22"/>
              </w:rPr>
              <w:t>Stewardship</w:t>
            </w:r>
            <w:r w:rsidR="00F50C21">
              <w:rPr>
                <w:rFonts w:asciiTheme="majorHAnsi" w:hAnsiTheme="majorHAnsi"/>
                <w:b/>
                <w:sz w:val="22"/>
                <w:szCs w:val="22"/>
              </w:rPr>
              <w:t xml:space="preserve"> Committee</w:t>
            </w:r>
            <w:r w:rsidR="00DD2808">
              <w:rPr>
                <w:rFonts w:asciiTheme="majorHAnsi" w:hAnsiTheme="majorHAnsi"/>
                <w:b/>
                <w:sz w:val="22"/>
                <w:szCs w:val="22"/>
              </w:rPr>
              <w:t xml:space="preserve">: </w:t>
            </w:r>
            <w:r w:rsidRPr="008824CC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DD2808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8824CC">
              <w:rPr>
                <w:rFonts w:asciiTheme="majorHAnsi" w:hAnsiTheme="majorHAnsi"/>
                <w:sz w:val="22"/>
                <w:szCs w:val="22"/>
              </w:rPr>
              <w:t xml:space="preserve">Brian Valleskey ’97   </w:t>
            </w:r>
          </w:p>
          <w:p w:rsidR="00002473" w:rsidRPr="008824CC" w:rsidRDefault="00002473" w:rsidP="00CC3669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002473" w:rsidRDefault="00002473" w:rsidP="00CC3669">
            <w:pPr>
              <w:rPr>
                <w:rFonts w:asciiTheme="majorHAnsi" w:hAnsiTheme="majorHAnsi"/>
                <w:sz w:val="22"/>
                <w:szCs w:val="22"/>
              </w:rPr>
            </w:pPr>
            <w:r w:rsidRPr="008824CC">
              <w:rPr>
                <w:rFonts w:asciiTheme="majorHAnsi" w:hAnsiTheme="majorHAnsi"/>
                <w:b/>
                <w:sz w:val="22"/>
                <w:szCs w:val="22"/>
              </w:rPr>
              <w:t>Scholarship Committee</w:t>
            </w:r>
            <w:r w:rsidR="00DD2808">
              <w:rPr>
                <w:rFonts w:asciiTheme="majorHAnsi" w:hAnsiTheme="majorHAnsi"/>
                <w:b/>
                <w:sz w:val="22"/>
                <w:szCs w:val="22"/>
              </w:rPr>
              <w:t xml:space="preserve">:  </w:t>
            </w:r>
            <w:r w:rsidRPr="008824CC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EF4CEF" w:rsidRPr="008824CC">
              <w:rPr>
                <w:rFonts w:asciiTheme="majorHAnsi" w:hAnsiTheme="majorHAnsi"/>
                <w:sz w:val="22"/>
                <w:szCs w:val="22"/>
              </w:rPr>
              <w:t xml:space="preserve">Melanie Patterson ’79 </w:t>
            </w:r>
          </w:p>
          <w:p w:rsidR="008417DB" w:rsidRPr="008824CC" w:rsidRDefault="008417DB" w:rsidP="00CC3669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F51FF" w:rsidTr="00E15A8A">
        <w:tc>
          <w:tcPr>
            <w:tcW w:w="4770" w:type="dxa"/>
          </w:tcPr>
          <w:p w:rsidR="00F50C21" w:rsidRDefault="00F50C21" w:rsidP="00C8563F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FF51FF" w:rsidRPr="008824CC" w:rsidRDefault="003A1C44" w:rsidP="00DD280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4</w:t>
            </w:r>
            <w:r w:rsidR="008C74F0">
              <w:rPr>
                <w:rFonts w:asciiTheme="majorHAnsi" w:hAnsiTheme="majorHAnsi"/>
                <w:sz w:val="22"/>
                <w:szCs w:val="22"/>
              </w:rPr>
              <w:t>:15</w:t>
            </w:r>
            <w:r w:rsidR="00FF51FF" w:rsidRPr="008824CC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DD2808">
              <w:rPr>
                <w:rFonts w:asciiTheme="majorHAnsi" w:hAnsiTheme="majorHAnsi"/>
                <w:sz w:val="22"/>
                <w:szCs w:val="22"/>
              </w:rPr>
              <w:t xml:space="preserve">PM: </w:t>
            </w:r>
            <w:r w:rsidR="00FF51FF" w:rsidRPr="008824CC">
              <w:rPr>
                <w:rFonts w:asciiTheme="majorHAnsi" w:hAnsiTheme="majorHAnsi"/>
                <w:sz w:val="22"/>
                <w:szCs w:val="22"/>
              </w:rPr>
              <w:t xml:space="preserve"> Advancement</w:t>
            </w:r>
            <w:r w:rsidR="00C8563F">
              <w:rPr>
                <w:rFonts w:asciiTheme="majorHAnsi" w:hAnsiTheme="majorHAnsi"/>
                <w:sz w:val="22"/>
                <w:szCs w:val="22"/>
              </w:rPr>
              <w:t xml:space="preserve"> update</w:t>
            </w:r>
          </w:p>
        </w:tc>
        <w:tc>
          <w:tcPr>
            <w:tcW w:w="5130" w:type="dxa"/>
          </w:tcPr>
          <w:p w:rsidR="00F50C21" w:rsidRDefault="00F50C21" w:rsidP="00E82532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2E7BCF" w:rsidRDefault="002E7BCF" w:rsidP="00E8253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Chris Richards</w:t>
            </w:r>
            <w:r w:rsidR="00576646">
              <w:rPr>
                <w:rFonts w:asciiTheme="majorHAnsi" w:hAnsiTheme="majorHAnsi"/>
                <w:sz w:val="22"/>
                <w:szCs w:val="22"/>
              </w:rPr>
              <w:t>, Vice Chancellor for University Advancement</w:t>
            </w:r>
          </w:p>
          <w:p w:rsidR="002E7BCF" w:rsidRDefault="002E7BCF" w:rsidP="00E82532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2E7BCF" w:rsidRDefault="00F50C21" w:rsidP="00E8253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Tony Romano</w:t>
            </w:r>
            <w:r w:rsidR="002E7BCF">
              <w:rPr>
                <w:rFonts w:asciiTheme="majorHAnsi" w:hAnsiTheme="majorHAnsi"/>
                <w:sz w:val="22"/>
                <w:szCs w:val="22"/>
              </w:rPr>
              <w:t>,</w:t>
            </w:r>
            <w:bookmarkStart w:id="0" w:name="_GoBack"/>
            <w:bookmarkEnd w:id="0"/>
            <w:r w:rsidR="002E7BCF">
              <w:rPr>
                <w:rFonts w:asciiTheme="majorHAnsi" w:hAnsiTheme="majorHAnsi"/>
                <w:sz w:val="22"/>
                <w:szCs w:val="22"/>
              </w:rPr>
              <w:t xml:space="preserve"> Director of Development for the College of Letters and Science</w:t>
            </w:r>
          </w:p>
          <w:p w:rsidR="002E7BCF" w:rsidRDefault="002E7BCF" w:rsidP="00E82532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FF51FF" w:rsidRDefault="00F50C21" w:rsidP="00E8253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Carie Winn</w:t>
            </w:r>
            <w:r w:rsidR="002E7BCF">
              <w:rPr>
                <w:rFonts w:asciiTheme="majorHAnsi" w:hAnsiTheme="majorHAnsi"/>
                <w:sz w:val="22"/>
                <w:szCs w:val="22"/>
              </w:rPr>
              <w:t>, Director of Development for the College of Professional Studies</w:t>
            </w:r>
          </w:p>
          <w:p w:rsidR="00F50C21" w:rsidRPr="008824CC" w:rsidRDefault="00F50C21" w:rsidP="00E8253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4C48A4" w:rsidTr="00E15A8A">
        <w:tc>
          <w:tcPr>
            <w:tcW w:w="4770" w:type="dxa"/>
          </w:tcPr>
          <w:p w:rsidR="003A0E8B" w:rsidRDefault="003A0E8B" w:rsidP="00A34DAF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4C48A4" w:rsidRDefault="004C48A4" w:rsidP="00DD280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4:30 </w:t>
            </w:r>
            <w:r w:rsidR="00DD2808">
              <w:rPr>
                <w:rFonts w:asciiTheme="majorHAnsi" w:hAnsiTheme="majorHAnsi"/>
                <w:sz w:val="22"/>
                <w:szCs w:val="22"/>
              </w:rPr>
              <w:t xml:space="preserve">PM: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SGA update</w:t>
            </w:r>
          </w:p>
        </w:tc>
        <w:tc>
          <w:tcPr>
            <w:tcW w:w="5130" w:type="dxa"/>
          </w:tcPr>
          <w:p w:rsidR="003A0E8B" w:rsidRDefault="003A0E8B" w:rsidP="00C8563F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4C48A4" w:rsidRDefault="004C48A4" w:rsidP="00C8563F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Katie Cronmiller and Amy Vida</w:t>
            </w:r>
          </w:p>
          <w:p w:rsidR="003A0E8B" w:rsidRPr="008824CC" w:rsidRDefault="003A0E8B" w:rsidP="00C8563F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F51FF" w:rsidTr="00E15A8A">
        <w:tc>
          <w:tcPr>
            <w:tcW w:w="4770" w:type="dxa"/>
          </w:tcPr>
          <w:p w:rsidR="003A0E8B" w:rsidRDefault="003A0E8B" w:rsidP="00A34DAF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FF51FF" w:rsidRDefault="003A1C44" w:rsidP="00A34DAF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4</w:t>
            </w:r>
            <w:r w:rsidR="004C48A4">
              <w:rPr>
                <w:rFonts w:asciiTheme="majorHAnsi" w:hAnsiTheme="majorHAnsi"/>
                <w:sz w:val="22"/>
                <w:szCs w:val="22"/>
              </w:rPr>
              <w:t>:40</w:t>
            </w:r>
            <w:r w:rsidR="00DD2808">
              <w:rPr>
                <w:rFonts w:asciiTheme="majorHAnsi" w:hAnsiTheme="majorHAnsi"/>
                <w:sz w:val="22"/>
                <w:szCs w:val="22"/>
              </w:rPr>
              <w:t xml:space="preserve"> PM</w:t>
            </w:r>
            <w:r w:rsidR="00FF51FF" w:rsidRPr="008824CC">
              <w:rPr>
                <w:rFonts w:asciiTheme="majorHAnsi" w:hAnsiTheme="majorHAnsi"/>
                <w:sz w:val="22"/>
                <w:szCs w:val="22"/>
              </w:rPr>
              <w:t xml:space="preserve">: </w:t>
            </w:r>
            <w:r w:rsidR="00DD2808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FF51FF" w:rsidRPr="008824CC">
              <w:rPr>
                <w:rFonts w:asciiTheme="majorHAnsi" w:hAnsiTheme="majorHAnsi"/>
                <w:sz w:val="22"/>
                <w:szCs w:val="22"/>
              </w:rPr>
              <w:t>Old Business/New Business and open discussion</w:t>
            </w:r>
            <w:r w:rsidR="00A34DAF" w:rsidRPr="008824CC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:rsidR="003A0E8B" w:rsidRPr="008824CC" w:rsidRDefault="003A0E8B" w:rsidP="00A34DAF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130" w:type="dxa"/>
          </w:tcPr>
          <w:p w:rsidR="003A0E8B" w:rsidRDefault="003A0E8B" w:rsidP="00C8563F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C8563F" w:rsidRPr="008824CC" w:rsidRDefault="00C8563F" w:rsidP="00C8563F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8824CC">
              <w:rPr>
                <w:rFonts w:asciiTheme="majorHAnsi" w:hAnsiTheme="majorHAnsi"/>
                <w:sz w:val="22"/>
                <w:szCs w:val="22"/>
              </w:rPr>
              <w:t>Tamara Moore ’92</w:t>
            </w:r>
            <w:r w:rsidR="00DD2808">
              <w:rPr>
                <w:rFonts w:asciiTheme="majorHAnsi" w:hAnsiTheme="majorHAnsi"/>
                <w:sz w:val="22"/>
                <w:szCs w:val="22"/>
              </w:rPr>
              <w:t>,  President</w:t>
            </w:r>
            <w:r w:rsidRPr="008824CC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:rsidR="00FF51FF" w:rsidRPr="008824CC" w:rsidRDefault="00FF51FF" w:rsidP="00F72FC5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F51FF" w:rsidTr="00E15A8A">
        <w:tc>
          <w:tcPr>
            <w:tcW w:w="4770" w:type="dxa"/>
          </w:tcPr>
          <w:p w:rsidR="003A0E8B" w:rsidRDefault="003A0E8B" w:rsidP="008C7017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FF51FF" w:rsidRDefault="008C7017" w:rsidP="008C7017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4:45</w:t>
            </w:r>
            <w:r w:rsidR="003A1C44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DD2808">
              <w:rPr>
                <w:rFonts w:asciiTheme="majorHAnsi" w:hAnsiTheme="majorHAnsi"/>
                <w:sz w:val="22"/>
                <w:szCs w:val="22"/>
              </w:rPr>
              <w:t>PM</w:t>
            </w:r>
            <w:r w:rsidR="003A1C44">
              <w:rPr>
                <w:rFonts w:asciiTheme="majorHAnsi" w:hAnsiTheme="majorHAnsi"/>
                <w:sz w:val="22"/>
                <w:szCs w:val="22"/>
              </w:rPr>
              <w:t xml:space="preserve">: </w:t>
            </w:r>
            <w:r w:rsidR="00FF51FF" w:rsidRPr="008824CC">
              <w:rPr>
                <w:rFonts w:asciiTheme="majorHAnsi" w:hAnsiTheme="majorHAnsi"/>
                <w:sz w:val="22"/>
                <w:szCs w:val="22"/>
              </w:rPr>
              <w:t xml:space="preserve"> Adjournment </w:t>
            </w:r>
            <w:r w:rsidR="00C8563F">
              <w:rPr>
                <w:rFonts w:asciiTheme="majorHAnsi" w:hAnsiTheme="majorHAnsi"/>
                <w:sz w:val="22"/>
                <w:szCs w:val="22"/>
              </w:rPr>
              <w:t xml:space="preserve">to </w:t>
            </w:r>
            <w:r>
              <w:rPr>
                <w:rFonts w:asciiTheme="majorHAnsi" w:hAnsiTheme="majorHAnsi"/>
                <w:sz w:val="22"/>
                <w:szCs w:val="22"/>
              </w:rPr>
              <w:t>Trivia Phone shift!</w:t>
            </w:r>
          </w:p>
          <w:p w:rsidR="003A0E8B" w:rsidRPr="008824CC" w:rsidRDefault="003A0E8B" w:rsidP="008C701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130" w:type="dxa"/>
          </w:tcPr>
          <w:p w:rsidR="00FF51FF" w:rsidRPr="008824CC" w:rsidRDefault="00FF51FF" w:rsidP="00F72FC5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</w:tbl>
    <w:p w:rsidR="00481047" w:rsidRDefault="00481047" w:rsidP="00261C71"/>
    <w:p w:rsidR="00CE62A9" w:rsidRDefault="00CE62A9" w:rsidP="00261C71"/>
    <w:p w:rsidR="00CE62A9" w:rsidRDefault="00CE62A9" w:rsidP="00261C71"/>
    <w:sectPr w:rsidR="00CE62A9" w:rsidSect="00261C71">
      <w:pgSz w:w="12240" w:h="15840"/>
      <w:pgMar w:top="1260" w:right="1620" w:bottom="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EF9" w:rsidRDefault="00C54EF9" w:rsidP="00CE62A9">
      <w:r>
        <w:separator/>
      </w:r>
    </w:p>
  </w:endnote>
  <w:endnote w:type="continuationSeparator" w:id="0">
    <w:p w:rsidR="00C54EF9" w:rsidRDefault="00C54EF9" w:rsidP="00CE6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EF9" w:rsidRDefault="00C54EF9" w:rsidP="00CE62A9">
      <w:r>
        <w:separator/>
      </w:r>
    </w:p>
  </w:footnote>
  <w:footnote w:type="continuationSeparator" w:id="0">
    <w:p w:rsidR="00C54EF9" w:rsidRDefault="00C54EF9" w:rsidP="00CE62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879D6"/>
    <w:multiLevelType w:val="hybridMultilevel"/>
    <w:tmpl w:val="9612A350"/>
    <w:lvl w:ilvl="0" w:tplc="8826A83A">
      <w:start w:val="1"/>
      <w:numFmt w:val="decimal"/>
      <w:lvlText w:val="%1."/>
      <w:lvlJc w:val="left"/>
      <w:pPr>
        <w:tabs>
          <w:tab w:val="num" w:pos="2160"/>
        </w:tabs>
        <w:ind w:left="2160" w:hanging="180"/>
      </w:pPr>
      <w:rPr>
        <w:rFonts w:ascii="Times New Roman" w:eastAsia="SimSu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E70FA8"/>
    <w:multiLevelType w:val="hybridMultilevel"/>
    <w:tmpl w:val="09704EB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4C3E08"/>
    <w:multiLevelType w:val="hybridMultilevel"/>
    <w:tmpl w:val="232EEFB6"/>
    <w:lvl w:ilvl="0" w:tplc="01EAE5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53E01128"/>
    <w:multiLevelType w:val="hybridMultilevel"/>
    <w:tmpl w:val="A36CD2A8"/>
    <w:lvl w:ilvl="0" w:tplc="E8EADB04">
      <w:start w:val="1"/>
      <w:numFmt w:val="decimal"/>
      <w:lvlText w:val="%1."/>
      <w:lvlJc w:val="left"/>
      <w:pPr>
        <w:tabs>
          <w:tab w:val="num" w:pos="2160"/>
        </w:tabs>
        <w:ind w:left="2160" w:hanging="180"/>
      </w:pPr>
      <w:rPr>
        <w:rFonts w:ascii="Times New Roman" w:eastAsia="SimSu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301CE0"/>
    <w:multiLevelType w:val="hybridMultilevel"/>
    <w:tmpl w:val="3ACE79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97C0643"/>
    <w:multiLevelType w:val="hybridMultilevel"/>
    <w:tmpl w:val="50C880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3CC0CA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BDD4635"/>
    <w:multiLevelType w:val="hybridMultilevel"/>
    <w:tmpl w:val="C902DA2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8EADB04">
      <w:start w:val="1"/>
      <w:numFmt w:val="decimal"/>
      <w:lvlText w:val="%3."/>
      <w:lvlJc w:val="left"/>
      <w:pPr>
        <w:tabs>
          <w:tab w:val="num" w:pos="2160"/>
        </w:tabs>
        <w:ind w:left="2160" w:hanging="180"/>
      </w:pPr>
      <w:rPr>
        <w:rFonts w:ascii="Times New Roman" w:eastAsia="SimSun" w:hAnsi="Times New Roman"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707098F"/>
    <w:multiLevelType w:val="hybridMultilevel"/>
    <w:tmpl w:val="A45CDC1A"/>
    <w:lvl w:ilvl="0" w:tplc="6788553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7"/>
  </w:num>
  <w:num w:numId="5">
    <w:abstractNumId w:val="2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874"/>
    <w:rsid w:val="00002473"/>
    <w:rsid w:val="000140DC"/>
    <w:rsid w:val="00015C42"/>
    <w:rsid w:val="00017999"/>
    <w:rsid w:val="0002087B"/>
    <w:rsid w:val="00042BDB"/>
    <w:rsid w:val="00044AFE"/>
    <w:rsid w:val="0004561C"/>
    <w:rsid w:val="00055D79"/>
    <w:rsid w:val="00061ABA"/>
    <w:rsid w:val="0006266A"/>
    <w:rsid w:val="00066032"/>
    <w:rsid w:val="00082748"/>
    <w:rsid w:val="00093962"/>
    <w:rsid w:val="000A25A9"/>
    <w:rsid w:val="000A2884"/>
    <w:rsid w:val="000A5BFD"/>
    <w:rsid w:val="000B4FB1"/>
    <w:rsid w:val="000C7C85"/>
    <w:rsid w:val="000D68D7"/>
    <w:rsid w:val="000E7792"/>
    <w:rsid w:val="000F7126"/>
    <w:rsid w:val="0010128D"/>
    <w:rsid w:val="00114708"/>
    <w:rsid w:val="00135514"/>
    <w:rsid w:val="00142D1A"/>
    <w:rsid w:val="00144E29"/>
    <w:rsid w:val="00147278"/>
    <w:rsid w:val="00147CD9"/>
    <w:rsid w:val="0015497C"/>
    <w:rsid w:val="00156BEA"/>
    <w:rsid w:val="00182B7B"/>
    <w:rsid w:val="00183B42"/>
    <w:rsid w:val="00191965"/>
    <w:rsid w:val="00197B15"/>
    <w:rsid w:val="001A4F1B"/>
    <w:rsid w:val="001B436C"/>
    <w:rsid w:val="001C281D"/>
    <w:rsid w:val="001C65E7"/>
    <w:rsid w:val="001D34CF"/>
    <w:rsid w:val="001D4DB5"/>
    <w:rsid w:val="001E335D"/>
    <w:rsid w:val="001E372F"/>
    <w:rsid w:val="001E3AF1"/>
    <w:rsid w:val="001E4CDE"/>
    <w:rsid w:val="001E551B"/>
    <w:rsid w:val="001F33BC"/>
    <w:rsid w:val="002001DD"/>
    <w:rsid w:val="00200A2A"/>
    <w:rsid w:val="00200F04"/>
    <w:rsid w:val="00206992"/>
    <w:rsid w:val="00210CED"/>
    <w:rsid w:val="0021248B"/>
    <w:rsid w:val="002265C9"/>
    <w:rsid w:val="00230E7E"/>
    <w:rsid w:val="0024090A"/>
    <w:rsid w:val="00241468"/>
    <w:rsid w:val="00241888"/>
    <w:rsid w:val="00242A87"/>
    <w:rsid w:val="0025373E"/>
    <w:rsid w:val="0025417C"/>
    <w:rsid w:val="00261C71"/>
    <w:rsid w:val="002620CD"/>
    <w:rsid w:val="00264545"/>
    <w:rsid w:val="0026465B"/>
    <w:rsid w:val="00270D6F"/>
    <w:rsid w:val="00270EC7"/>
    <w:rsid w:val="002735F8"/>
    <w:rsid w:val="00275A3C"/>
    <w:rsid w:val="00280C12"/>
    <w:rsid w:val="002812BB"/>
    <w:rsid w:val="002949B5"/>
    <w:rsid w:val="00296E6C"/>
    <w:rsid w:val="002A40D6"/>
    <w:rsid w:val="002B0F11"/>
    <w:rsid w:val="002C3A22"/>
    <w:rsid w:val="002C68EA"/>
    <w:rsid w:val="002D67E2"/>
    <w:rsid w:val="002E3909"/>
    <w:rsid w:val="002E3B73"/>
    <w:rsid w:val="002E6527"/>
    <w:rsid w:val="002E7BCF"/>
    <w:rsid w:val="002F37EB"/>
    <w:rsid w:val="002F3D14"/>
    <w:rsid w:val="003010E4"/>
    <w:rsid w:val="00303BF1"/>
    <w:rsid w:val="00307631"/>
    <w:rsid w:val="00307E12"/>
    <w:rsid w:val="003105D1"/>
    <w:rsid w:val="00311952"/>
    <w:rsid w:val="00315DB8"/>
    <w:rsid w:val="00320B15"/>
    <w:rsid w:val="00334FAB"/>
    <w:rsid w:val="0033709D"/>
    <w:rsid w:val="00342167"/>
    <w:rsid w:val="003457E9"/>
    <w:rsid w:val="0035175A"/>
    <w:rsid w:val="00367EB8"/>
    <w:rsid w:val="00372100"/>
    <w:rsid w:val="00372E64"/>
    <w:rsid w:val="00373F76"/>
    <w:rsid w:val="0038473F"/>
    <w:rsid w:val="003868C8"/>
    <w:rsid w:val="003869A5"/>
    <w:rsid w:val="00390422"/>
    <w:rsid w:val="003A07F3"/>
    <w:rsid w:val="003A0E8B"/>
    <w:rsid w:val="003A1C44"/>
    <w:rsid w:val="003A2306"/>
    <w:rsid w:val="003B1C62"/>
    <w:rsid w:val="003C1DC4"/>
    <w:rsid w:val="003D1B9A"/>
    <w:rsid w:val="003E2ADD"/>
    <w:rsid w:val="003E56C3"/>
    <w:rsid w:val="003F1FAE"/>
    <w:rsid w:val="003F48A9"/>
    <w:rsid w:val="00402B1E"/>
    <w:rsid w:val="004109F1"/>
    <w:rsid w:val="004152CA"/>
    <w:rsid w:val="004206BD"/>
    <w:rsid w:val="004355B2"/>
    <w:rsid w:val="00441600"/>
    <w:rsid w:val="0044691D"/>
    <w:rsid w:val="00454799"/>
    <w:rsid w:val="00460D6C"/>
    <w:rsid w:val="00465ACF"/>
    <w:rsid w:val="00467DAE"/>
    <w:rsid w:val="00471737"/>
    <w:rsid w:val="00481047"/>
    <w:rsid w:val="004831E2"/>
    <w:rsid w:val="00486016"/>
    <w:rsid w:val="00486131"/>
    <w:rsid w:val="00492563"/>
    <w:rsid w:val="004A3200"/>
    <w:rsid w:val="004B042B"/>
    <w:rsid w:val="004B0EF5"/>
    <w:rsid w:val="004B5A4D"/>
    <w:rsid w:val="004B5FA6"/>
    <w:rsid w:val="004C27B7"/>
    <w:rsid w:val="004C376B"/>
    <w:rsid w:val="004C48A4"/>
    <w:rsid w:val="004D2605"/>
    <w:rsid w:val="004D62B8"/>
    <w:rsid w:val="004E1E4E"/>
    <w:rsid w:val="004F2568"/>
    <w:rsid w:val="004F2D5C"/>
    <w:rsid w:val="004F793A"/>
    <w:rsid w:val="00505E50"/>
    <w:rsid w:val="005060CF"/>
    <w:rsid w:val="00507EDD"/>
    <w:rsid w:val="00516CB9"/>
    <w:rsid w:val="00522681"/>
    <w:rsid w:val="00524256"/>
    <w:rsid w:val="00525366"/>
    <w:rsid w:val="00525733"/>
    <w:rsid w:val="00526C7C"/>
    <w:rsid w:val="00531D80"/>
    <w:rsid w:val="00536437"/>
    <w:rsid w:val="00547E1B"/>
    <w:rsid w:val="005532F5"/>
    <w:rsid w:val="00560969"/>
    <w:rsid w:val="00560D49"/>
    <w:rsid w:val="00563D04"/>
    <w:rsid w:val="00564EF5"/>
    <w:rsid w:val="005723C3"/>
    <w:rsid w:val="00576646"/>
    <w:rsid w:val="00583E1C"/>
    <w:rsid w:val="00585F63"/>
    <w:rsid w:val="00592AFC"/>
    <w:rsid w:val="0059333F"/>
    <w:rsid w:val="005A1472"/>
    <w:rsid w:val="005A20F2"/>
    <w:rsid w:val="005A33F8"/>
    <w:rsid w:val="005A687E"/>
    <w:rsid w:val="005B38E8"/>
    <w:rsid w:val="005B56B1"/>
    <w:rsid w:val="005B6638"/>
    <w:rsid w:val="005C47C2"/>
    <w:rsid w:val="005E2F14"/>
    <w:rsid w:val="005F60D5"/>
    <w:rsid w:val="005F70C7"/>
    <w:rsid w:val="006062F1"/>
    <w:rsid w:val="006152FA"/>
    <w:rsid w:val="00615BF2"/>
    <w:rsid w:val="00616CAC"/>
    <w:rsid w:val="00617CB3"/>
    <w:rsid w:val="00627CE6"/>
    <w:rsid w:val="0063557D"/>
    <w:rsid w:val="00662B00"/>
    <w:rsid w:val="00663255"/>
    <w:rsid w:val="00663F6A"/>
    <w:rsid w:val="006645D8"/>
    <w:rsid w:val="00664F9D"/>
    <w:rsid w:val="006666FA"/>
    <w:rsid w:val="00690B23"/>
    <w:rsid w:val="006A0BC5"/>
    <w:rsid w:val="006A3C19"/>
    <w:rsid w:val="006A4961"/>
    <w:rsid w:val="006C0256"/>
    <w:rsid w:val="006C3409"/>
    <w:rsid w:val="006D0EC0"/>
    <w:rsid w:val="006D28EB"/>
    <w:rsid w:val="006D4CED"/>
    <w:rsid w:val="006D5107"/>
    <w:rsid w:val="006D563B"/>
    <w:rsid w:val="006D79C1"/>
    <w:rsid w:val="006E211A"/>
    <w:rsid w:val="006E3A33"/>
    <w:rsid w:val="006E6F72"/>
    <w:rsid w:val="006F1652"/>
    <w:rsid w:val="006F57A4"/>
    <w:rsid w:val="00701CF4"/>
    <w:rsid w:val="00703E20"/>
    <w:rsid w:val="00704B73"/>
    <w:rsid w:val="00704EAF"/>
    <w:rsid w:val="00713D3C"/>
    <w:rsid w:val="007153FC"/>
    <w:rsid w:val="00726036"/>
    <w:rsid w:val="0072716D"/>
    <w:rsid w:val="00735638"/>
    <w:rsid w:val="00744F5D"/>
    <w:rsid w:val="00751506"/>
    <w:rsid w:val="00754DC1"/>
    <w:rsid w:val="00761711"/>
    <w:rsid w:val="007618CF"/>
    <w:rsid w:val="00764546"/>
    <w:rsid w:val="00772788"/>
    <w:rsid w:val="00774CB4"/>
    <w:rsid w:val="00775CE0"/>
    <w:rsid w:val="007811FD"/>
    <w:rsid w:val="00787AA3"/>
    <w:rsid w:val="00790150"/>
    <w:rsid w:val="007A6B97"/>
    <w:rsid w:val="007C0B8F"/>
    <w:rsid w:val="007C6170"/>
    <w:rsid w:val="007C6CF2"/>
    <w:rsid w:val="007E2182"/>
    <w:rsid w:val="007E2912"/>
    <w:rsid w:val="007E2D25"/>
    <w:rsid w:val="007F2A14"/>
    <w:rsid w:val="007F6918"/>
    <w:rsid w:val="00813BCE"/>
    <w:rsid w:val="008275AB"/>
    <w:rsid w:val="008319B3"/>
    <w:rsid w:val="00835C3A"/>
    <w:rsid w:val="008417DB"/>
    <w:rsid w:val="00843512"/>
    <w:rsid w:val="008470DC"/>
    <w:rsid w:val="00863242"/>
    <w:rsid w:val="00867ED4"/>
    <w:rsid w:val="00873585"/>
    <w:rsid w:val="008824CC"/>
    <w:rsid w:val="00883FC2"/>
    <w:rsid w:val="00885645"/>
    <w:rsid w:val="00887F4C"/>
    <w:rsid w:val="008933D6"/>
    <w:rsid w:val="008A009A"/>
    <w:rsid w:val="008A1716"/>
    <w:rsid w:val="008A1B68"/>
    <w:rsid w:val="008A5B4B"/>
    <w:rsid w:val="008B03A5"/>
    <w:rsid w:val="008B0C4D"/>
    <w:rsid w:val="008C3880"/>
    <w:rsid w:val="008C7017"/>
    <w:rsid w:val="008C74F0"/>
    <w:rsid w:val="008D19D4"/>
    <w:rsid w:val="008E08E0"/>
    <w:rsid w:val="008E5E1B"/>
    <w:rsid w:val="008F02B8"/>
    <w:rsid w:val="008F3802"/>
    <w:rsid w:val="00902F9F"/>
    <w:rsid w:val="0091045F"/>
    <w:rsid w:val="0091198D"/>
    <w:rsid w:val="00914054"/>
    <w:rsid w:val="00922343"/>
    <w:rsid w:val="00926A88"/>
    <w:rsid w:val="009356A5"/>
    <w:rsid w:val="00935D85"/>
    <w:rsid w:val="00937C01"/>
    <w:rsid w:val="009452A9"/>
    <w:rsid w:val="0095232D"/>
    <w:rsid w:val="00955A75"/>
    <w:rsid w:val="009565F9"/>
    <w:rsid w:val="00957738"/>
    <w:rsid w:val="009618E0"/>
    <w:rsid w:val="00965855"/>
    <w:rsid w:val="00975475"/>
    <w:rsid w:val="009A7962"/>
    <w:rsid w:val="009A7EC3"/>
    <w:rsid w:val="009B37C0"/>
    <w:rsid w:val="009C25CA"/>
    <w:rsid w:val="009D069D"/>
    <w:rsid w:val="009D6259"/>
    <w:rsid w:val="009F0D62"/>
    <w:rsid w:val="009F67EC"/>
    <w:rsid w:val="00A00127"/>
    <w:rsid w:val="00A06684"/>
    <w:rsid w:val="00A13DF0"/>
    <w:rsid w:val="00A14C15"/>
    <w:rsid w:val="00A16259"/>
    <w:rsid w:val="00A21D9B"/>
    <w:rsid w:val="00A31FBD"/>
    <w:rsid w:val="00A34DAF"/>
    <w:rsid w:val="00A3595A"/>
    <w:rsid w:val="00A47C8D"/>
    <w:rsid w:val="00A54263"/>
    <w:rsid w:val="00A64125"/>
    <w:rsid w:val="00A658F6"/>
    <w:rsid w:val="00A704CC"/>
    <w:rsid w:val="00A714BD"/>
    <w:rsid w:val="00A73549"/>
    <w:rsid w:val="00A8559C"/>
    <w:rsid w:val="00A86684"/>
    <w:rsid w:val="00A91E9A"/>
    <w:rsid w:val="00AA1052"/>
    <w:rsid w:val="00AA180D"/>
    <w:rsid w:val="00AA182F"/>
    <w:rsid w:val="00AA33BD"/>
    <w:rsid w:val="00AB1EC9"/>
    <w:rsid w:val="00AB4DBE"/>
    <w:rsid w:val="00AB661D"/>
    <w:rsid w:val="00AC1905"/>
    <w:rsid w:val="00AC1B59"/>
    <w:rsid w:val="00AC2A72"/>
    <w:rsid w:val="00AC379D"/>
    <w:rsid w:val="00AD4CC5"/>
    <w:rsid w:val="00AD5007"/>
    <w:rsid w:val="00AE01C5"/>
    <w:rsid w:val="00AF22A6"/>
    <w:rsid w:val="00AF2607"/>
    <w:rsid w:val="00AF2FD8"/>
    <w:rsid w:val="00AF3D86"/>
    <w:rsid w:val="00B00797"/>
    <w:rsid w:val="00B04C6C"/>
    <w:rsid w:val="00B10482"/>
    <w:rsid w:val="00B1346C"/>
    <w:rsid w:val="00B17031"/>
    <w:rsid w:val="00B22FCA"/>
    <w:rsid w:val="00B368D6"/>
    <w:rsid w:val="00B375C8"/>
    <w:rsid w:val="00B406DE"/>
    <w:rsid w:val="00B40E98"/>
    <w:rsid w:val="00B56513"/>
    <w:rsid w:val="00B56801"/>
    <w:rsid w:val="00B61BE0"/>
    <w:rsid w:val="00B63AE0"/>
    <w:rsid w:val="00B64087"/>
    <w:rsid w:val="00B64DD7"/>
    <w:rsid w:val="00B71185"/>
    <w:rsid w:val="00B7188A"/>
    <w:rsid w:val="00B747C8"/>
    <w:rsid w:val="00B830E6"/>
    <w:rsid w:val="00B83AEE"/>
    <w:rsid w:val="00BA1A9A"/>
    <w:rsid w:val="00BA22DB"/>
    <w:rsid w:val="00BB0259"/>
    <w:rsid w:val="00BB278C"/>
    <w:rsid w:val="00BB3BA1"/>
    <w:rsid w:val="00BB5C64"/>
    <w:rsid w:val="00BC1B18"/>
    <w:rsid w:val="00BD4C48"/>
    <w:rsid w:val="00BD63D5"/>
    <w:rsid w:val="00BE3384"/>
    <w:rsid w:val="00BE4011"/>
    <w:rsid w:val="00BF5CBD"/>
    <w:rsid w:val="00BF6160"/>
    <w:rsid w:val="00C0517A"/>
    <w:rsid w:val="00C10199"/>
    <w:rsid w:val="00C1412C"/>
    <w:rsid w:val="00C2659D"/>
    <w:rsid w:val="00C36115"/>
    <w:rsid w:val="00C41FB0"/>
    <w:rsid w:val="00C54EF9"/>
    <w:rsid w:val="00C705C3"/>
    <w:rsid w:val="00C70715"/>
    <w:rsid w:val="00C73A5A"/>
    <w:rsid w:val="00C75EA2"/>
    <w:rsid w:val="00C84A5E"/>
    <w:rsid w:val="00C8563F"/>
    <w:rsid w:val="00C95936"/>
    <w:rsid w:val="00CA0F2E"/>
    <w:rsid w:val="00CA5AA8"/>
    <w:rsid w:val="00CA6A13"/>
    <w:rsid w:val="00CB01F4"/>
    <w:rsid w:val="00CC3669"/>
    <w:rsid w:val="00CC63FF"/>
    <w:rsid w:val="00CD26D1"/>
    <w:rsid w:val="00CD2EB3"/>
    <w:rsid w:val="00CD6325"/>
    <w:rsid w:val="00CD7233"/>
    <w:rsid w:val="00CE1080"/>
    <w:rsid w:val="00CE41D9"/>
    <w:rsid w:val="00CE62A9"/>
    <w:rsid w:val="00CE6BBC"/>
    <w:rsid w:val="00CF6E99"/>
    <w:rsid w:val="00CF77B0"/>
    <w:rsid w:val="00D00DDB"/>
    <w:rsid w:val="00D00E68"/>
    <w:rsid w:val="00D02754"/>
    <w:rsid w:val="00D046CA"/>
    <w:rsid w:val="00D10869"/>
    <w:rsid w:val="00D175F2"/>
    <w:rsid w:val="00D26047"/>
    <w:rsid w:val="00D36BE1"/>
    <w:rsid w:val="00D46F13"/>
    <w:rsid w:val="00D5421E"/>
    <w:rsid w:val="00D60BE1"/>
    <w:rsid w:val="00D804A2"/>
    <w:rsid w:val="00D834AB"/>
    <w:rsid w:val="00DB2E8E"/>
    <w:rsid w:val="00DB3B7A"/>
    <w:rsid w:val="00DB4E17"/>
    <w:rsid w:val="00DB628F"/>
    <w:rsid w:val="00DC25C1"/>
    <w:rsid w:val="00DC67FB"/>
    <w:rsid w:val="00DD2808"/>
    <w:rsid w:val="00DD3378"/>
    <w:rsid w:val="00DF2267"/>
    <w:rsid w:val="00DF4A7B"/>
    <w:rsid w:val="00E064C0"/>
    <w:rsid w:val="00E06C2A"/>
    <w:rsid w:val="00E06C84"/>
    <w:rsid w:val="00E07AA4"/>
    <w:rsid w:val="00E11F9C"/>
    <w:rsid w:val="00E1320C"/>
    <w:rsid w:val="00E15A8A"/>
    <w:rsid w:val="00E23F8E"/>
    <w:rsid w:val="00E25ECA"/>
    <w:rsid w:val="00E3029E"/>
    <w:rsid w:val="00E46DD5"/>
    <w:rsid w:val="00E47E3A"/>
    <w:rsid w:val="00E50447"/>
    <w:rsid w:val="00E53191"/>
    <w:rsid w:val="00E549ED"/>
    <w:rsid w:val="00E57273"/>
    <w:rsid w:val="00E643B5"/>
    <w:rsid w:val="00E804EA"/>
    <w:rsid w:val="00E82532"/>
    <w:rsid w:val="00E83112"/>
    <w:rsid w:val="00E863E6"/>
    <w:rsid w:val="00E937EA"/>
    <w:rsid w:val="00E95DEE"/>
    <w:rsid w:val="00E95FA0"/>
    <w:rsid w:val="00EB133E"/>
    <w:rsid w:val="00EB2AAD"/>
    <w:rsid w:val="00EE7358"/>
    <w:rsid w:val="00EE77A6"/>
    <w:rsid w:val="00EF0FBD"/>
    <w:rsid w:val="00EF4CEF"/>
    <w:rsid w:val="00F01017"/>
    <w:rsid w:val="00F06B36"/>
    <w:rsid w:val="00F12213"/>
    <w:rsid w:val="00F16621"/>
    <w:rsid w:val="00F30163"/>
    <w:rsid w:val="00F40D58"/>
    <w:rsid w:val="00F436D1"/>
    <w:rsid w:val="00F4381D"/>
    <w:rsid w:val="00F50C21"/>
    <w:rsid w:val="00F54450"/>
    <w:rsid w:val="00F701D6"/>
    <w:rsid w:val="00F72FC5"/>
    <w:rsid w:val="00F734C5"/>
    <w:rsid w:val="00F755CA"/>
    <w:rsid w:val="00F819C2"/>
    <w:rsid w:val="00F85701"/>
    <w:rsid w:val="00F92FCB"/>
    <w:rsid w:val="00FA296D"/>
    <w:rsid w:val="00FA6BD2"/>
    <w:rsid w:val="00FB48B9"/>
    <w:rsid w:val="00FB5DB9"/>
    <w:rsid w:val="00FB6AA5"/>
    <w:rsid w:val="00FB7A3D"/>
    <w:rsid w:val="00FD0805"/>
    <w:rsid w:val="00FF13ED"/>
    <w:rsid w:val="00FF4874"/>
    <w:rsid w:val="00FF51FF"/>
    <w:rsid w:val="00FF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7CB3"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mailStyle15">
    <w:name w:val="EmailStyle15"/>
    <w:semiHidden/>
    <w:rsid w:val="00617CB3"/>
    <w:rPr>
      <w:rFonts w:ascii="Arial" w:hAnsi="Arial" w:cs="Arial"/>
      <w:color w:val="auto"/>
      <w:sz w:val="20"/>
      <w:szCs w:val="20"/>
    </w:rPr>
  </w:style>
  <w:style w:type="paragraph" w:styleId="Title">
    <w:name w:val="Title"/>
    <w:basedOn w:val="Normal"/>
    <w:qFormat/>
    <w:rsid w:val="000B4FB1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pct20" w:color="auto" w:fill="auto"/>
      <w:jc w:val="center"/>
    </w:pPr>
    <w:rPr>
      <w:rFonts w:eastAsia="Times New Roman"/>
      <w:b/>
      <w:sz w:val="20"/>
      <w:szCs w:val="20"/>
    </w:rPr>
  </w:style>
  <w:style w:type="paragraph" w:styleId="BalloonText">
    <w:name w:val="Balloon Text"/>
    <w:basedOn w:val="Normal"/>
    <w:semiHidden/>
    <w:rsid w:val="001D4DB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045F"/>
    <w:pPr>
      <w:ind w:left="720"/>
    </w:pPr>
  </w:style>
  <w:style w:type="paragraph" w:styleId="Date">
    <w:name w:val="Date"/>
    <w:basedOn w:val="Normal"/>
    <w:next w:val="Normal"/>
    <w:link w:val="DateChar"/>
    <w:rsid w:val="0091045F"/>
  </w:style>
  <w:style w:type="character" w:customStyle="1" w:styleId="DateChar">
    <w:name w:val="Date Char"/>
    <w:link w:val="Date"/>
    <w:rsid w:val="0091045F"/>
    <w:rPr>
      <w:sz w:val="24"/>
      <w:szCs w:val="24"/>
    </w:rPr>
  </w:style>
  <w:style w:type="table" w:styleId="TableGrid">
    <w:name w:val="Table Grid"/>
    <w:basedOn w:val="TableNormal"/>
    <w:rsid w:val="00D5421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A14C15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055D79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055D79"/>
    <w:rPr>
      <w:rFonts w:ascii="Consolas" w:eastAsia="SimSun" w:hAnsi="Consolas" w:cs="Times New Roman"/>
      <w:sz w:val="21"/>
      <w:szCs w:val="21"/>
    </w:rPr>
  </w:style>
  <w:style w:type="paragraph" w:styleId="Header">
    <w:name w:val="header"/>
    <w:basedOn w:val="Normal"/>
    <w:link w:val="HeaderChar"/>
    <w:rsid w:val="00CE62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E62A9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rsid w:val="00CE62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E62A9"/>
    <w:rPr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7CB3"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mailStyle15">
    <w:name w:val="EmailStyle15"/>
    <w:semiHidden/>
    <w:rsid w:val="00617CB3"/>
    <w:rPr>
      <w:rFonts w:ascii="Arial" w:hAnsi="Arial" w:cs="Arial"/>
      <w:color w:val="auto"/>
      <w:sz w:val="20"/>
      <w:szCs w:val="20"/>
    </w:rPr>
  </w:style>
  <w:style w:type="paragraph" w:styleId="Title">
    <w:name w:val="Title"/>
    <w:basedOn w:val="Normal"/>
    <w:qFormat/>
    <w:rsid w:val="000B4FB1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pct20" w:color="auto" w:fill="auto"/>
      <w:jc w:val="center"/>
    </w:pPr>
    <w:rPr>
      <w:rFonts w:eastAsia="Times New Roman"/>
      <w:b/>
      <w:sz w:val="20"/>
      <w:szCs w:val="20"/>
    </w:rPr>
  </w:style>
  <w:style w:type="paragraph" w:styleId="BalloonText">
    <w:name w:val="Balloon Text"/>
    <w:basedOn w:val="Normal"/>
    <w:semiHidden/>
    <w:rsid w:val="001D4DB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045F"/>
    <w:pPr>
      <w:ind w:left="720"/>
    </w:pPr>
  </w:style>
  <w:style w:type="paragraph" w:styleId="Date">
    <w:name w:val="Date"/>
    <w:basedOn w:val="Normal"/>
    <w:next w:val="Normal"/>
    <w:link w:val="DateChar"/>
    <w:rsid w:val="0091045F"/>
  </w:style>
  <w:style w:type="character" w:customStyle="1" w:styleId="DateChar">
    <w:name w:val="Date Char"/>
    <w:link w:val="Date"/>
    <w:rsid w:val="0091045F"/>
    <w:rPr>
      <w:sz w:val="24"/>
      <w:szCs w:val="24"/>
    </w:rPr>
  </w:style>
  <w:style w:type="table" w:styleId="TableGrid">
    <w:name w:val="Table Grid"/>
    <w:basedOn w:val="TableNormal"/>
    <w:rsid w:val="00D5421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A14C15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055D79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055D79"/>
    <w:rPr>
      <w:rFonts w:ascii="Consolas" w:eastAsia="SimSun" w:hAnsi="Consolas" w:cs="Times New Roman"/>
      <w:sz w:val="21"/>
      <w:szCs w:val="21"/>
    </w:rPr>
  </w:style>
  <w:style w:type="paragraph" w:styleId="Header">
    <w:name w:val="header"/>
    <w:basedOn w:val="Normal"/>
    <w:link w:val="HeaderChar"/>
    <w:rsid w:val="00CE62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E62A9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rsid w:val="00CE62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E62A9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lumni@uwsp.edu" TargetMode="External"/><Relationship Id="rId14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Alumni%20Affairs\Alumni%20Board%20of%20Directors\Agendas\AgendaApril201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SUWSP_x0020_Student_x0020_ID_x0020_Number xmlns="584bf671-894f-4557-a3d8-199f97fb5eaa" xsi:nil="true"/>
    <AGSEssay xmlns="584bf671-894f-4557-a3d8-199f97fb5eaa" xsi:nil="true"/>
    <AGSAlumni_x0020_Surname_x0020_6 xmlns="584bf671-894f-4557-a3d8-199f97fb5eaa" xsi:nil="true"/>
    <AGSAlumni_x0020_Surname_x0020_5 xmlns="584bf671-894f-4557-a3d8-199f97fb5eaa" xsi:nil="true"/>
    <AGSAlumni_x0020_Surname_x0020_4 xmlns="584bf671-894f-4557-a3d8-199f97fb5eaa" xsi:nil="true"/>
    <AGSAlumni_x0020_Name_x0020_6 xmlns="584bf671-894f-4557-a3d8-199f97fb5eaa" xsi:nil="true"/>
    <AGSItem_x0020_Type xmlns="584bf671-894f-4557-a3d8-199f97fb5eaa" xsi:nil="true"/>
    <EmailTo xmlns="http://schemas.microsoft.com/sharepoint/v3" xsi:nil="true"/>
    <AGSPhone xmlns="584bf671-894f-4557-a3d8-199f97fb5eaa" xsi:nil="true"/>
    <AGSAlumni_x0020_Surname_x0020_3 xmlns="584bf671-894f-4557-a3d8-199f97fb5eaa" xsi:nil="true"/>
    <AGSAlumni_x0020_Relationship_x0020_to_x0020_Applicant_x0020_5 xmlns="584bf671-894f-4557-a3d8-199f97fb5eaa" xsi:nil="true"/>
    <EmailHeaders xmlns="http://schemas.microsoft.com/sharepoint/v4" xsi:nil="true"/>
    <AGSAlumni_x0020_Name xmlns="584bf671-894f-4557-a3d8-199f97fb5eaa" xsi:nil="true"/>
    <AGSAlumni_x0020_Relationship_x0020_to_x0020_Applicant xmlns="584bf671-894f-4557-a3d8-199f97fb5eaa" xsi:nil="true"/>
    <AGSAlumni_x0020_Surname_x0020_2 xmlns="584bf671-894f-4557-a3d8-199f97fb5eaa" xsi:nil="true"/>
    <AGSAlumni_x0020_Relationship_x0020_to_x0020_Applicant_x0020_4 xmlns="584bf671-894f-4557-a3d8-199f97fb5eaa" xsi:nil="true"/>
    <AGSAlumni_x0020_Graduation_x0020_Year_x0020_6 xmlns="584bf671-894f-4557-a3d8-199f97fb5eaa" xsi:nil="true"/>
    <AGSCity xmlns="584bf671-894f-4557-a3d8-199f97fb5eaa" xsi:nil="true"/>
    <AGSAlumni_x0020_Graduation_x0020_Year_x0020_5 xmlns="584bf671-894f-4557-a3d8-199f97fb5eaa" xsi:nil="true"/>
    <AGSUWSP_x0020_Enrollment_x0020_Date xmlns="584bf671-894f-4557-a3d8-199f97fb5eaa" xsi:nil="true"/>
    <AGSAlumni_x0020_Surname xmlns="584bf671-894f-4557-a3d8-199f97fb5eaa" xsi:nil="true"/>
    <AGSAlumni_x0020_Name_x0020_2 xmlns="584bf671-894f-4557-a3d8-199f97fb5eaa" xsi:nil="true"/>
    <AGSAlumni_x0020_Graduation_x0020_Year_x0020_4 xmlns="584bf671-894f-4557-a3d8-199f97fb5eaa" xsi:nil="true"/>
    <AGSAlumni_x0020_Relationship_x0020_to_x0020_Applicant_x0020_6 xmlns="584bf671-894f-4557-a3d8-199f97fb5eaa" xsi:nil="true"/>
    <AGSPath xmlns="584bf671-894f-4557-a3d8-199f97fb5eaa" xsi:nil="true"/>
    <EmailSender xmlns="http://schemas.microsoft.com/sharepoint/v3" xsi:nil="true"/>
    <EmailFrom xmlns="http://schemas.microsoft.com/sharepoint/v3" xsi:nil="true"/>
    <AGSAlumni_x0020_Graduation_x0020_Year_x0020_3 xmlns="584bf671-894f-4557-a3d8-199f97fb5eaa" xsi:nil="true"/>
    <AGSAlumni_x0020_Graduation_x0020_Year_x0020_2 xmlns="584bf671-894f-4557-a3d8-199f97fb5eaa" xsi:nil="true"/>
    <AGSAlumni_x0020_Relationship_x0020_to_x0020_Applicant_x0020_3 xmlns="584bf671-894f-4557-a3d8-199f97fb5eaa" xsi:nil="true"/>
    <AGSZip xmlns="584bf671-894f-4557-a3d8-199f97fb5eaa" xsi:nil="true"/>
    <AGSAlumni_x0020_Graduation_x0020_Year xmlns="584bf671-894f-4557-a3d8-199f97fb5eaa" xsi:nil="true"/>
    <AGSAlumni_x0020_Relationship_x0020_to_x0020_Applicant_x0020_2 xmlns="584bf671-894f-4557-a3d8-199f97fb5eaa" xsi:nil="true"/>
    <AGSAlumni_x0020_Name_x0020_3 xmlns="584bf671-894f-4557-a3d8-199f97fb5eaa" xsi:nil="true"/>
    <AGSCreated xmlns="584bf671-894f-4557-a3d8-199f97fb5eaa" xsi:nil="true"/>
    <EmailSubject xmlns="http://schemas.microsoft.com/sharepoint/v3" xsi:nil="true"/>
    <AGSEmail xmlns="584bf671-894f-4557-a3d8-199f97fb5eaa" xsi:nil="true"/>
    <AGSAlumni_x0020_Name_x0020_4 xmlns="584bf671-894f-4557-a3d8-199f97fb5eaa" xsi:nil="true"/>
    <AGSApplicant_x0020_Name xmlns="584bf671-894f-4557-a3d8-199f97fb5eaa" xsi:nil="true"/>
    <AGSState xmlns="584bf671-894f-4557-a3d8-199f97fb5eaa" xsi:nil="true"/>
    <AGSAddress xmlns="584bf671-894f-4557-a3d8-199f97fb5eaa" xsi:nil="true"/>
    <AGSAlumni_x0020_Name_x0020_5 xmlns="584bf671-894f-4557-a3d8-199f97fb5eaa" xsi:nil="true"/>
    <EmailCc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gsdoc" ma:contentTypeID="0x010100B8CD5789F504D045919C2A2631F3916200C6ACEA943F125B4780FD549C8A066464" ma:contentTypeVersion="52" ma:contentTypeDescription="" ma:contentTypeScope="" ma:versionID="ba5df63a2db5150c377ff04e94283b89">
  <xsd:schema xmlns:xsd="http://www.w3.org/2001/XMLSchema" xmlns:xs="http://www.w3.org/2001/XMLSchema" xmlns:p="http://schemas.microsoft.com/office/2006/metadata/properties" xmlns:ns1="http://schemas.microsoft.com/sharepoint/v3" xmlns:ns2="584bf671-894f-4557-a3d8-199f97fb5eaa" xmlns:ns3="http://schemas.microsoft.com/sharepoint/v4" targetNamespace="http://schemas.microsoft.com/office/2006/metadata/properties" ma:root="true" ma:fieldsID="3a07cf2c8b20623402b0d6d45452061a" ns1:_="" ns2:_="" ns3:_="">
    <xsd:import namespace="http://schemas.microsoft.com/sharepoint/v3"/>
    <xsd:import namespace="584bf671-894f-4557-a3d8-199f97fb5ea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AGSCreated" minOccurs="0"/>
                <xsd:element ref="ns2:AGSApplicant_x0020_Name" minOccurs="0"/>
                <xsd:element ref="ns2:AGSAddress" minOccurs="0"/>
                <xsd:element ref="ns2:AGSCity" minOccurs="0"/>
                <xsd:element ref="ns2:AGSState" minOccurs="0"/>
                <xsd:element ref="ns2:AGSZip" minOccurs="0"/>
                <xsd:element ref="ns2:AGSPhone" minOccurs="0"/>
                <xsd:element ref="ns2:AGSEmail" minOccurs="0"/>
                <xsd:element ref="ns2:AGSUWSP_x0020_Enrollment_x0020_Date" minOccurs="0"/>
                <xsd:element ref="ns2:AGSUWSP_x0020_Student_x0020_ID_x0020_Number" minOccurs="0"/>
                <xsd:element ref="ns2:AGSEssay" minOccurs="0"/>
                <xsd:element ref="ns2:AGSAlumni_x0020_Name" minOccurs="0"/>
                <xsd:element ref="ns2:AGSAlumni_x0020_Surname" minOccurs="0"/>
                <xsd:element ref="ns2:AGSAlumni_x0020_Graduation_x0020_Year" minOccurs="0"/>
                <xsd:element ref="ns2:AGSAlumni_x0020_Relationship_x0020_to_x0020_Applicant" minOccurs="0"/>
                <xsd:element ref="ns2:AGSAlumni_x0020_Surname_x0020_2" minOccurs="0"/>
                <xsd:element ref="ns2:AGSAlumni_x0020_Name_x0020_2" minOccurs="0"/>
                <xsd:element ref="ns2:AGSAlumni_x0020_Graduation_x0020_Year_x0020_2" minOccurs="0"/>
                <xsd:element ref="ns2:AGSAlumni_x0020_Relationship_x0020_to_x0020_Applicant_x0020_2" minOccurs="0"/>
                <xsd:element ref="ns2:AGSAlumni_x0020_Name_x0020_3" minOccurs="0"/>
                <xsd:element ref="ns2:AGSAlumni_x0020_Surname_x0020_3" minOccurs="0"/>
                <xsd:element ref="ns2:AGSAlumni_x0020_Graduation_x0020_Year_x0020_3" minOccurs="0"/>
                <xsd:element ref="ns2:AGSAlumni_x0020_Relationship_x0020_to_x0020_Applicant_x0020_3" minOccurs="0"/>
                <xsd:element ref="ns2:AGSAlumni_x0020_Name_x0020_4" minOccurs="0"/>
                <xsd:element ref="ns2:AGSAlumni_x0020_Surname_x0020_4" minOccurs="0"/>
                <xsd:element ref="ns2:AGSAlumni_x0020_Graduation_x0020_Year_x0020_4" minOccurs="0"/>
                <xsd:element ref="ns2:AGSAlumni_x0020_Relationship_x0020_to_x0020_Applicant_x0020_4" minOccurs="0"/>
                <xsd:element ref="ns2:AGSAlumni_x0020_Name_x0020_5" minOccurs="0"/>
                <xsd:element ref="ns2:AGSAlumni_x0020_Surname_x0020_5" minOccurs="0"/>
                <xsd:element ref="ns2:AGSAlumni_x0020_Graduation_x0020_Year_x0020_5" minOccurs="0"/>
                <xsd:element ref="ns2:AGSAlumni_x0020_Relationship_x0020_to_x0020_Applicant_x0020_5" minOccurs="0"/>
                <xsd:element ref="ns2:AGSAlumni_x0020_Name_x0020_6" minOccurs="0"/>
                <xsd:element ref="ns2:AGSAlumni_x0020_Surname_x0020_6" minOccurs="0"/>
                <xsd:element ref="ns2:AGSAlumni_x0020_Graduation_x0020_Year_x0020_6" minOccurs="0"/>
                <xsd:element ref="ns2:AGSAlumni_x0020_Relationship_x0020_to_x0020_Applicant_x0020_6" minOccurs="0"/>
                <xsd:element ref="ns2:AGSItem_x0020_Type" minOccurs="0"/>
                <xsd:element ref="ns2:AGSPath" minOccurs="0"/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  <xsd:element ref="ns3:EmailHead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EmailSender" ma:index="45" nillable="true" ma:displayName="E-Mail Sender" ma:description="" ma:hidden="true" ma:internalName="EmailSender">
      <xsd:simpleType>
        <xsd:restriction base="dms:Note">
          <xsd:maxLength value="255"/>
        </xsd:restriction>
      </xsd:simpleType>
    </xsd:element>
    <xsd:element name="EmailTo" ma:index="46" nillable="true" ma:displayName="E-Mail To" ma:description="" ma:hidden="true" ma:internalName="EmailTo">
      <xsd:simpleType>
        <xsd:restriction base="dms:Note">
          <xsd:maxLength value="255"/>
        </xsd:restriction>
      </xsd:simpleType>
    </xsd:element>
    <xsd:element name="EmailCc" ma:index="47" nillable="true" ma:displayName="E-Mail Cc" ma:description="" ma:hidden="true" ma:internalName="EmailCc">
      <xsd:simpleType>
        <xsd:restriction base="dms:Note">
          <xsd:maxLength value="255"/>
        </xsd:restriction>
      </xsd:simpleType>
    </xsd:element>
    <xsd:element name="EmailFrom" ma:index="48" nillable="true" ma:displayName="E-Mail From" ma:description="" ma:hidden="true" ma:internalName="EmailFrom">
      <xsd:simpleType>
        <xsd:restriction base="dms:Text"/>
      </xsd:simpleType>
    </xsd:element>
    <xsd:element name="EmailSubject" ma:index="49" nillable="true" ma:displayName="E-Mail Subject" ma:description="" ma:hidden="true" ma:internalName="EmailSubjec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4bf671-894f-4557-a3d8-199f97fb5eaa" elementFormDefault="qualified">
    <xsd:import namespace="http://schemas.microsoft.com/office/2006/documentManagement/types"/>
    <xsd:import namespace="http://schemas.microsoft.com/office/infopath/2007/PartnerControls"/>
    <xsd:element name="AGSCreated" ma:index="8" nillable="true" ma:displayName="AGSCreated" ma:internalName="AGSCreated">
      <xsd:simpleType>
        <xsd:restriction base="dms:Text">
          <xsd:maxLength value="255"/>
        </xsd:restriction>
      </xsd:simpleType>
    </xsd:element>
    <xsd:element name="AGSApplicant_x0020_Name" ma:index="9" nillable="true" ma:displayName="AGSApplicant Name" ma:internalName="AGSApplicant_x0020_Name">
      <xsd:simpleType>
        <xsd:restriction base="dms:Text">
          <xsd:maxLength value="255"/>
        </xsd:restriction>
      </xsd:simpleType>
    </xsd:element>
    <xsd:element name="AGSAddress" ma:index="10" nillable="true" ma:displayName="AGSAddress" ma:internalName="AGSAddress">
      <xsd:simpleType>
        <xsd:restriction base="dms:Text">
          <xsd:maxLength value="255"/>
        </xsd:restriction>
      </xsd:simpleType>
    </xsd:element>
    <xsd:element name="AGSCity" ma:index="11" nillable="true" ma:displayName="AGSCity" ma:internalName="AGSCity">
      <xsd:simpleType>
        <xsd:restriction base="dms:Text">
          <xsd:maxLength value="255"/>
        </xsd:restriction>
      </xsd:simpleType>
    </xsd:element>
    <xsd:element name="AGSState" ma:index="12" nillable="true" ma:displayName="AGSState" ma:internalName="AGSState">
      <xsd:simpleType>
        <xsd:restriction base="dms:Text">
          <xsd:maxLength value="255"/>
        </xsd:restriction>
      </xsd:simpleType>
    </xsd:element>
    <xsd:element name="AGSZip" ma:index="13" nillable="true" ma:displayName="AGSZip" ma:internalName="AGSZip">
      <xsd:simpleType>
        <xsd:restriction base="dms:Text">
          <xsd:maxLength value="255"/>
        </xsd:restriction>
      </xsd:simpleType>
    </xsd:element>
    <xsd:element name="AGSPhone" ma:index="14" nillable="true" ma:displayName="AGSPhone" ma:internalName="AGSPhone">
      <xsd:simpleType>
        <xsd:restriction base="dms:Text">
          <xsd:maxLength value="255"/>
        </xsd:restriction>
      </xsd:simpleType>
    </xsd:element>
    <xsd:element name="AGSEmail" ma:index="15" nillable="true" ma:displayName="AGSEmail" ma:internalName="AGSEmail">
      <xsd:simpleType>
        <xsd:restriction base="dms:Text">
          <xsd:maxLength value="255"/>
        </xsd:restriction>
      </xsd:simpleType>
    </xsd:element>
    <xsd:element name="AGSUWSP_x0020_Enrollment_x0020_Date" ma:index="16" nillable="true" ma:displayName="AGSUWSP Enrollment Date" ma:internalName="AGSUWSP_x0020_Enrollment_x0020_Date">
      <xsd:simpleType>
        <xsd:restriction base="dms:Text">
          <xsd:maxLength value="255"/>
        </xsd:restriction>
      </xsd:simpleType>
    </xsd:element>
    <xsd:element name="AGSUWSP_x0020_Student_x0020_ID_x0020_Number" ma:index="17" nillable="true" ma:displayName="AGSUWSP Student ID Number" ma:internalName="AGSUWSP_x0020_Student_x0020_ID_x0020_Number">
      <xsd:simpleType>
        <xsd:restriction base="dms:Text">
          <xsd:maxLength value="255"/>
        </xsd:restriction>
      </xsd:simpleType>
    </xsd:element>
    <xsd:element name="AGSEssay" ma:index="18" nillable="true" ma:displayName="AGSEssay" ma:internalName="AGSEssay" ma:readOnly="false">
      <xsd:simpleType>
        <xsd:restriction base="dms:Note">
          <xsd:maxLength value="255"/>
        </xsd:restriction>
      </xsd:simpleType>
    </xsd:element>
    <xsd:element name="AGSAlumni_x0020_Name" ma:index="19" nillable="true" ma:displayName="AGSAlumni Name" ma:internalName="AGSAlumni_x0020_Name">
      <xsd:simpleType>
        <xsd:restriction base="dms:Text">
          <xsd:maxLength value="255"/>
        </xsd:restriction>
      </xsd:simpleType>
    </xsd:element>
    <xsd:element name="AGSAlumni_x0020_Surname" ma:index="20" nillable="true" ma:displayName="AGSAlumni Surname" ma:internalName="AGSAlumni_x0020_Surname">
      <xsd:simpleType>
        <xsd:restriction base="dms:Text">
          <xsd:maxLength value="255"/>
        </xsd:restriction>
      </xsd:simpleType>
    </xsd:element>
    <xsd:element name="AGSAlumni_x0020_Graduation_x0020_Year" ma:index="21" nillable="true" ma:displayName="AGSAlumni Graduation Year" ma:internalName="AGSAlumni_x0020_Graduation_x0020_Year">
      <xsd:simpleType>
        <xsd:restriction base="dms:Text">
          <xsd:maxLength value="255"/>
        </xsd:restriction>
      </xsd:simpleType>
    </xsd:element>
    <xsd:element name="AGSAlumni_x0020_Relationship_x0020_to_x0020_Applicant" ma:index="22" nillable="true" ma:displayName="AGSAlumni Relationship to Applicant" ma:internalName="AGSAlumni_x0020_Relationship_x0020_to_x0020_Applicant">
      <xsd:simpleType>
        <xsd:restriction base="dms:Text">
          <xsd:maxLength value="255"/>
        </xsd:restriction>
      </xsd:simpleType>
    </xsd:element>
    <xsd:element name="AGSAlumni_x0020_Surname_x0020_2" ma:index="23" nillable="true" ma:displayName="AGSAlumni Surname 2" ma:internalName="AGSAlumni_x0020_Surname_x0020_2">
      <xsd:simpleType>
        <xsd:restriction base="dms:Text">
          <xsd:maxLength value="255"/>
        </xsd:restriction>
      </xsd:simpleType>
    </xsd:element>
    <xsd:element name="AGSAlumni_x0020_Name_x0020_2" ma:index="24" nillable="true" ma:displayName="AGSAlumni Name 2" ma:internalName="AGSAlumni_x0020_Name_x0020_2">
      <xsd:simpleType>
        <xsd:restriction base="dms:Text">
          <xsd:maxLength value="255"/>
        </xsd:restriction>
      </xsd:simpleType>
    </xsd:element>
    <xsd:element name="AGSAlumni_x0020_Graduation_x0020_Year_x0020_2" ma:index="25" nillable="true" ma:displayName="AGSAlumni Graduation Year 2" ma:internalName="AGSAlumni_x0020_Graduation_x0020_Year_x0020_2">
      <xsd:simpleType>
        <xsd:restriction base="dms:Text">
          <xsd:maxLength value="255"/>
        </xsd:restriction>
      </xsd:simpleType>
    </xsd:element>
    <xsd:element name="AGSAlumni_x0020_Relationship_x0020_to_x0020_Applicant_x0020_2" ma:index="26" nillable="true" ma:displayName="AGSAlumni Relationship to Applicant 2" ma:internalName="AGSAlumni_x0020_Relationship_x0020_to_x0020_Applicant_x0020_2">
      <xsd:simpleType>
        <xsd:restriction base="dms:Text">
          <xsd:maxLength value="255"/>
        </xsd:restriction>
      </xsd:simpleType>
    </xsd:element>
    <xsd:element name="AGSAlumni_x0020_Name_x0020_3" ma:index="27" nillable="true" ma:displayName="AGSAlumni Name 3" ma:internalName="AGSAlumni_x0020_Name_x0020_3">
      <xsd:simpleType>
        <xsd:restriction base="dms:Text">
          <xsd:maxLength value="255"/>
        </xsd:restriction>
      </xsd:simpleType>
    </xsd:element>
    <xsd:element name="AGSAlumni_x0020_Surname_x0020_3" ma:index="28" nillable="true" ma:displayName="AGSAlumni Surname 3" ma:internalName="AGSAlumni_x0020_Surname_x0020_3">
      <xsd:simpleType>
        <xsd:restriction base="dms:Text">
          <xsd:maxLength value="255"/>
        </xsd:restriction>
      </xsd:simpleType>
    </xsd:element>
    <xsd:element name="AGSAlumni_x0020_Graduation_x0020_Year_x0020_3" ma:index="29" nillable="true" ma:displayName="AGSAlumni Graduation Year 3" ma:internalName="AGSAlumni_x0020_Graduation_x0020_Year_x0020_3">
      <xsd:simpleType>
        <xsd:restriction base="dms:Text">
          <xsd:maxLength value="255"/>
        </xsd:restriction>
      </xsd:simpleType>
    </xsd:element>
    <xsd:element name="AGSAlumni_x0020_Relationship_x0020_to_x0020_Applicant_x0020_3" ma:index="30" nillable="true" ma:displayName="AGSAlumni Relationship to Applicant 3" ma:internalName="AGSAlumni_x0020_Relationship_x0020_to_x0020_Applicant_x0020_3">
      <xsd:simpleType>
        <xsd:restriction base="dms:Text">
          <xsd:maxLength value="255"/>
        </xsd:restriction>
      </xsd:simpleType>
    </xsd:element>
    <xsd:element name="AGSAlumni_x0020_Name_x0020_4" ma:index="31" nillable="true" ma:displayName="AGSAlumni Name 4" ma:internalName="AGSAlumni_x0020_Name_x0020_4">
      <xsd:simpleType>
        <xsd:restriction base="dms:Text">
          <xsd:maxLength value="255"/>
        </xsd:restriction>
      </xsd:simpleType>
    </xsd:element>
    <xsd:element name="AGSAlumni_x0020_Surname_x0020_4" ma:index="32" nillable="true" ma:displayName="AGSAlumni Surname 4" ma:internalName="AGSAlumni_x0020_Surname_x0020_4">
      <xsd:simpleType>
        <xsd:restriction base="dms:Text">
          <xsd:maxLength value="255"/>
        </xsd:restriction>
      </xsd:simpleType>
    </xsd:element>
    <xsd:element name="AGSAlumni_x0020_Graduation_x0020_Year_x0020_4" ma:index="33" nillable="true" ma:displayName="AGSAlumni Graduation Year 4" ma:internalName="AGSAlumni_x0020_Graduation_x0020_Year_x0020_4">
      <xsd:simpleType>
        <xsd:restriction base="dms:Text">
          <xsd:maxLength value="255"/>
        </xsd:restriction>
      </xsd:simpleType>
    </xsd:element>
    <xsd:element name="AGSAlumni_x0020_Relationship_x0020_to_x0020_Applicant_x0020_4" ma:index="34" nillable="true" ma:displayName="AGSAlumni Relationship to Applicant 4" ma:internalName="AGSAlumni_x0020_Relationship_x0020_to_x0020_Applicant_x0020_4">
      <xsd:simpleType>
        <xsd:restriction base="dms:Text">
          <xsd:maxLength value="255"/>
        </xsd:restriction>
      </xsd:simpleType>
    </xsd:element>
    <xsd:element name="AGSAlumni_x0020_Name_x0020_5" ma:index="35" nillable="true" ma:displayName="AGSAlumni Name 5" ma:internalName="AGSAlumni_x0020_Name_x0020_5">
      <xsd:simpleType>
        <xsd:restriction base="dms:Text">
          <xsd:maxLength value="255"/>
        </xsd:restriction>
      </xsd:simpleType>
    </xsd:element>
    <xsd:element name="AGSAlumni_x0020_Surname_x0020_5" ma:index="36" nillable="true" ma:displayName="AGSAlumni Surname 5" ma:internalName="AGSAlumni_x0020_Surname_x0020_5">
      <xsd:simpleType>
        <xsd:restriction base="dms:Text">
          <xsd:maxLength value="255"/>
        </xsd:restriction>
      </xsd:simpleType>
    </xsd:element>
    <xsd:element name="AGSAlumni_x0020_Graduation_x0020_Year_x0020_5" ma:index="37" nillable="true" ma:displayName="AGSAlumni Graduation Year 5" ma:internalName="AGSAlumni_x0020_Graduation_x0020_Year_x0020_5">
      <xsd:simpleType>
        <xsd:restriction base="dms:Text">
          <xsd:maxLength value="255"/>
        </xsd:restriction>
      </xsd:simpleType>
    </xsd:element>
    <xsd:element name="AGSAlumni_x0020_Relationship_x0020_to_x0020_Applicant_x0020_5" ma:index="38" nillable="true" ma:displayName="AGSAlumni Relationship to Applicant 5" ma:internalName="AGSAlumni_x0020_Relationship_x0020_to_x0020_Applicant_x0020_5">
      <xsd:simpleType>
        <xsd:restriction base="dms:Text">
          <xsd:maxLength value="255"/>
        </xsd:restriction>
      </xsd:simpleType>
    </xsd:element>
    <xsd:element name="AGSAlumni_x0020_Name_x0020_6" ma:index="39" nillable="true" ma:displayName="AGSAlumni Name 6" ma:internalName="AGSAlumni_x0020_Name_x0020_6">
      <xsd:simpleType>
        <xsd:restriction base="dms:Text">
          <xsd:maxLength value="255"/>
        </xsd:restriction>
      </xsd:simpleType>
    </xsd:element>
    <xsd:element name="AGSAlumni_x0020_Surname_x0020_6" ma:index="40" nillable="true" ma:displayName="AGSAlumni Surname 6" ma:internalName="AGSAlumni_x0020_Surname_x0020_6">
      <xsd:simpleType>
        <xsd:restriction base="dms:Text">
          <xsd:maxLength value="255"/>
        </xsd:restriction>
      </xsd:simpleType>
    </xsd:element>
    <xsd:element name="AGSAlumni_x0020_Graduation_x0020_Year_x0020_6" ma:index="41" nillable="true" ma:displayName="AGSAlumni Graduation Year 6" ma:internalName="AGSAlumni_x0020_Graduation_x0020_Year_x0020_6">
      <xsd:simpleType>
        <xsd:restriction base="dms:Text">
          <xsd:maxLength value="255"/>
        </xsd:restriction>
      </xsd:simpleType>
    </xsd:element>
    <xsd:element name="AGSAlumni_x0020_Relationship_x0020_to_x0020_Applicant_x0020_6" ma:index="42" nillable="true" ma:displayName="AGSAlumni Relationship to Applicant 6" ma:internalName="AGSAlumni_x0020_Relationship_x0020_to_x0020_Applicant_x0020_6">
      <xsd:simpleType>
        <xsd:restriction base="dms:Text">
          <xsd:maxLength value="255"/>
        </xsd:restriction>
      </xsd:simpleType>
    </xsd:element>
    <xsd:element name="AGSItem_x0020_Type" ma:index="43" nillable="true" ma:displayName="AGSItem Type" ma:internalName="AGSItem_x0020_Type">
      <xsd:simpleType>
        <xsd:restriction base="dms:Text">
          <xsd:maxLength value="255"/>
        </xsd:restriction>
      </xsd:simpleType>
    </xsd:element>
    <xsd:element name="AGSPath" ma:index="44" nillable="true" ma:displayName="AGSPath" ma:internalName="AGSPath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EmailHeaders" ma:index="50" nillable="true" ma:displayName="E-Mail Headers" ma:description="" ma:hidden="true" ma:internalName="EmailHeaders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A64875-BA9F-4370-A47A-87440EB2E5E1}"/>
</file>

<file path=customXml/itemProps2.xml><?xml version="1.0" encoding="utf-8"?>
<ds:datastoreItem xmlns:ds="http://schemas.openxmlformats.org/officeDocument/2006/customXml" ds:itemID="{FB153771-C0D3-4BD3-B4C2-7471F446D5F4}"/>
</file>

<file path=customXml/itemProps3.xml><?xml version="1.0" encoding="utf-8"?>
<ds:datastoreItem xmlns:ds="http://schemas.openxmlformats.org/officeDocument/2006/customXml" ds:itemID="{7954A19F-8A78-4E1C-8F59-AFE15F0E8CBC}"/>
</file>

<file path=docProps/app.xml><?xml version="1.0" encoding="utf-8"?>
<Properties xmlns="http://schemas.openxmlformats.org/officeDocument/2006/extended-properties" xmlns:vt="http://schemas.openxmlformats.org/officeDocument/2006/docPropsVTypes">
  <Template>AgendaApril2014</Template>
  <TotalTime>1</TotalTime>
  <Pages>3</Pages>
  <Words>386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 terms of an agenda for April 22, here is what I have so far from various meetings/minutes and unsolicited input</vt:lpstr>
    </vt:vector>
  </TitlesOfParts>
  <Company>UWSP</Company>
  <LinksUpToDate>false</LinksUpToDate>
  <CharactersWithSpaces>2886</CharactersWithSpaces>
  <SharedDoc>false</SharedDoc>
  <HLinks>
    <vt:vector size="6" baseType="variant">
      <vt:variant>
        <vt:i4>5177454</vt:i4>
      </vt:variant>
      <vt:variant>
        <vt:i4>0</vt:i4>
      </vt:variant>
      <vt:variant>
        <vt:i4>0</vt:i4>
      </vt:variant>
      <vt:variant>
        <vt:i4>5</vt:i4>
      </vt:variant>
      <vt:variant>
        <vt:lpwstr>mailto:alumni@uwsp.edu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 terms of an agenda for April 22, here is what I have so far from various meetings/minutes and unsolicited input</dc:title>
  <dc:creator>Gehrman Rottier, Laura</dc:creator>
  <cp:lastModifiedBy>Gehrman Rottier, Laura</cp:lastModifiedBy>
  <cp:revision>4</cp:revision>
  <cp:lastPrinted>2013-07-15T13:00:00Z</cp:lastPrinted>
  <dcterms:created xsi:type="dcterms:W3CDTF">2016-03-15T14:59:00Z</dcterms:created>
  <dcterms:modified xsi:type="dcterms:W3CDTF">2016-03-17T14:13:00Z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0x010100B8CD5789F504D045919C2A2631F3916200C6ACEA943F125B4780FD549C8A066464</vt:lpwstr>
  </property>
  <property fmtid="{D5CDD505-2E9C-101B-9397-08002B2CF9AE}" pid="3" name="Order">
    <vt:r8>42900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